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77777777" w:rsidR="00E03219" w:rsidRPr="00D9504E" w:rsidRDefault="00E03219" w:rsidP="2FB5AC6A">
      <w:pPr>
        <w:rPr>
          <w:rFonts w:ascii="Arial" w:hAnsi="Arial" w:cs="Arial"/>
          <w:b/>
          <w:bCs/>
          <w:sz w:val="20"/>
          <w:szCs w:val="20"/>
        </w:rPr>
      </w:pPr>
    </w:p>
    <w:p w14:paraId="33AD63C7" w14:textId="77777777" w:rsidR="00D47A8E" w:rsidRPr="00D9504E" w:rsidRDefault="00D47A8E" w:rsidP="2FB5AC6A">
      <w:pPr>
        <w:rPr>
          <w:rFonts w:ascii="Arial" w:hAnsi="Arial" w:cs="Arial"/>
          <w:b/>
          <w:bCs/>
          <w:sz w:val="20"/>
          <w:szCs w:val="20"/>
        </w:rPr>
      </w:pPr>
    </w:p>
    <w:p w14:paraId="427953D5" w14:textId="77777777" w:rsidR="00D47A8E" w:rsidRPr="00D9504E" w:rsidRDefault="00D47A8E" w:rsidP="2FB5AC6A">
      <w:pPr>
        <w:rPr>
          <w:rFonts w:ascii="Arial" w:hAnsi="Arial" w:cs="Arial"/>
          <w:b/>
          <w:bCs/>
          <w:sz w:val="20"/>
          <w:szCs w:val="20"/>
        </w:rPr>
      </w:pPr>
    </w:p>
    <w:p w14:paraId="1C266E03" w14:textId="1DD9AAC7" w:rsidR="00305F07" w:rsidRPr="00D94938" w:rsidRDefault="56A0BFAE" w:rsidP="2FB5AC6A">
      <w:pPr>
        <w:rPr>
          <w:rFonts w:ascii="Arial" w:hAnsi="Arial" w:cs="Arial"/>
          <w:b/>
          <w:bCs/>
        </w:rPr>
      </w:pPr>
      <w:r w:rsidRPr="2FB5AC6A">
        <w:rPr>
          <w:rFonts w:ascii="Arial" w:hAnsi="Arial" w:cs="Arial"/>
          <w:b/>
          <w:bCs/>
        </w:rPr>
        <w:t xml:space="preserve">Gadstrup Menighedsråd, </w:t>
      </w:r>
      <w:r w:rsidR="6DB4631D" w:rsidRPr="2FB5AC6A">
        <w:rPr>
          <w:rFonts w:ascii="Arial" w:hAnsi="Arial" w:cs="Arial"/>
          <w:b/>
          <w:bCs/>
        </w:rPr>
        <w:t xml:space="preserve">4621 Gadstrup </w:t>
      </w:r>
    </w:p>
    <w:p w14:paraId="6A05A809" w14:textId="77777777" w:rsidR="00A06E72" w:rsidRPr="00D9504E" w:rsidRDefault="00A06E72" w:rsidP="2FB5AC6A">
      <w:pPr>
        <w:pStyle w:val="Overskrift1"/>
        <w:jc w:val="right"/>
        <w:rPr>
          <w:rFonts w:ascii="Arial" w:hAnsi="Arial" w:cs="Arial"/>
          <w:sz w:val="20"/>
          <w:szCs w:val="20"/>
        </w:rPr>
      </w:pPr>
    </w:p>
    <w:p w14:paraId="3BD99715" w14:textId="6D76FD81" w:rsidR="00372B86" w:rsidRDefault="75AC98C7" w:rsidP="2FB5AC6A">
      <w:pPr>
        <w:tabs>
          <w:tab w:val="left" w:pos="7371"/>
        </w:tabs>
        <w:rPr>
          <w:rFonts w:ascii="Arial" w:hAnsi="Arial" w:cs="Arial"/>
          <w:b/>
          <w:bCs/>
          <w:sz w:val="20"/>
          <w:szCs w:val="20"/>
        </w:rPr>
      </w:pPr>
      <w:r w:rsidRPr="2FB5AC6A">
        <w:rPr>
          <w:rFonts w:ascii="Arial" w:hAnsi="Arial" w:cs="Arial"/>
          <w:b/>
          <w:bCs/>
          <w:sz w:val="20"/>
          <w:szCs w:val="20"/>
        </w:rPr>
        <w:t>Referat fra</w:t>
      </w:r>
      <w:r w:rsidR="6A2E8193" w:rsidRPr="2FB5AC6A">
        <w:rPr>
          <w:rFonts w:ascii="Arial" w:hAnsi="Arial" w:cs="Arial"/>
          <w:b/>
          <w:bCs/>
          <w:sz w:val="20"/>
          <w:szCs w:val="20"/>
        </w:rPr>
        <w:t xml:space="preserve"> </w:t>
      </w:r>
      <w:r w:rsidR="1B671F34" w:rsidRPr="2FB5AC6A">
        <w:rPr>
          <w:rFonts w:ascii="Arial" w:hAnsi="Arial" w:cs="Arial"/>
          <w:b/>
          <w:bCs/>
          <w:sz w:val="20"/>
          <w:szCs w:val="20"/>
        </w:rPr>
        <w:t>menighedsrådsmøde</w:t>
      </w:r>
      <w:r w:rsidR="6A2E8193" w:rsidRPr="2FB5AC6A">
        <w:rPr>
          <w:rFonts w:ascii="Arial" w:hAnsi="Arial" w:cs="Arial"/>
          <w:b/>
          <w:bCs/>
          <w:sz w:val="20"/>
          <w:szCs w:val="20"/>
        </w:rPr>
        <w:t xml:space="preserve"> </w:t>
      </w:r>
      <w:r w:rsidR="0913D6D1" w:rsidRPr="2FB5AC6A">
        <w:rPr>
          <w:rFonts w:ascii="Arial" w:hAnsi="Arial" w:cs="Arial"/>
          <w:b/>
          <w:bCs/>
          <w:sz w:val="20"/>
          <w:szCs w:val="20"/>
        </w:rPr>
        <w:t>8. april</w:t>
      </w:r>
      <w:r w:rsidR="6A2E8193" w:rsidRPr="2FB5AC6A">
        <w:rPr>
          <w:rFonts w:ascii="Arial" w:hAnsi="Arial" w:cs="Arial"/>
          <w:b/>
          <w:bCs/>
          <w:sz w:val="20"/>
          <w:szCs w:val="20"/>
        </w:rPr>
        <w:t xml:space="preserve"> 2025 kl. 18</w:t>
      </w:r>
      <w:r w:rsidR="40A51912" w:rsidRPr="2FB5AC6A">
        <w:rPr>
          <w:rFonts w:ascii="Arial" w:hAnsi="Arial" w:cs="Arial"/>
          <w:b/>
          <w:bCs/>
          <w:sz w:val="20"/>
          <w:szCs w:val="20"/>
        </w:rPr>
        <w:t>:30</w:t>
      </w:r>
      <w:r w:rsidR="6A2E8193" w:rsidRPr="2FB5AC6A">
        <w:rPr>
          <w:rFonts w:ascii="Arial" w:hAnsi="Arial" w:cs="Arial"/>
          <w:b/>
          <w:bCs/>
          <w:sz w:val="20"/>
          <w:szCs w:val="20"/>
        </w:rPr>
        <w:t>-2</w:t>
      </w:r>
      <w:r w:rsidR="0193A14C" w:rsidRPr="2FB5AC6A">
        <w:rPr>
          <w:rFonts w:ascii="Arial" w:hAnsi="Arial" w:cs="Arial"/>
          <w:b/>
          <w:bCs/>
          <w:sz w:val="20"/>
          <w:szCs w:val="20"/>
        </w:rPr>
        <w:t>1</w:t>
      </w:r>
      <w:r w:rsidR="6A2E8193" w:rsidRPr="2FB5AC6A">
        <w:rPr>
          <w:rFonts w:ascii="Arial" w:hAnsi="Arial" w:cs="Arial"/>
          <w:b/>
          <w:bCs/>
          <w:sz w:val="20"/>
          <w:szCs w:val="20"/>
        </w:rPr>
        <w:t xml:space="preserve"> i Sognehuset</w:t>
      </w:r>
      <w:r w:rsidR="616399CC" w:rsidRPr="2FB5AC6A">
        <w:rPr>
          <w:rFonts w:ascii="Arial" w:hAnsi="Arial" w:cs="Arial"/>
          <w:b/>
          <w:bCs/>
          <w:sz w:val="20"/>
          <w:szCs w:val="20"/>
        </w:rPr>
        <w:t xml:space="preserve">. </w:t>
      </w:r>
    </w:p>
    <w:p w14:paraId="17AB724E" w14:textId="77777777" w:rsidR="00372B86" w:rsidRDefault="00372B86" w:rsidP="2FB5AC6A">
      <w:pPr>
        <w:tabs>
          <w:tab w:val="left" w:pos="7371"/>
        </w:tabs>
        <w:rPr>
          <w:rFonts w:ascii="Arial" w:hAnsi="Arial" w:cs="Arial"/>
          <w:b/>
          <w:bCs/>
          <w:sz w:val="20"/>
          <w:szCs w:val="20"/>
        </w:rPr>
      </w:pPr>
    </w:p>
    <w:p w14:paraId="09BCBE28" w14:textId="58808CEC" w:rsidR="00D94938" w:rsidRPr="00372B86" w:rsidRDefault="616399CC" w:rsidP="2FB5AC6A">
      <w:pPr>
        <w:tabs>
          <w:tab w:val="left" w:pos="7371"/>
        </w:tabs>
        <w:rPr>
          <w:rFonts w:ascii="Arial" w:hAnsi="Arial" w:cs="Arial"/>
          <w:i/>
          <w:iCs/>
          <w:sz w:val="20"/>
          <w:szCs w:val="20"/>
        </w:rPr>
      </w:pPr>
      <w:r w:rsidRPr="2FB5AC6A">
        <w:rPr>
          <w:rFonts w:ascii="Arial" w:hAnsi="Arial" w:cs="Arial"/>
          <w:i/>
          <w:iCs/>
          <w:sz w:val="20"/>
          <w:szCs w:val="20"/>
        </w:rPr>
        <w:t xml:space="preserve">Vi lægger ud med </w:t>
      </w:r>
      <w:r w:rsidR="61CBEDF9" w:rsidRPr="2FB5AC6A">
        <w:rPr>
          <w:rFonts w:ascii="Arial" w:hAnsi="Arial" w:cs="Arial"/>
          <w:i/>
          <w:iCs/>
          <w:sz w:val="20"/>
          <w:szCs w:val="20"/>
        </w:rPr>
        <w:t xml:space="preserve">fælles </w:t>
      </w:r>
      <w:r w:rsidRPr="2FB5AC6A">
        <w:rPr>
          <w:rFonts w:ascii="Arial" w:hAnsi="Arial" w:cs="Arial"/>
          <w:i/>
          <w:iCs/>
          <w:sz w:val="20"/>
          <w:szCs w:val="20"/>
        </w:rPr>
        <w:t>spisning kl.18:30.</w:t>
      </w:r>
    </w:p>
    <w:p w14:paraId="5A39BBE3" w14:textId="77777777" w:rsidR="007B12F4" w:rsidRPr="00D9504E" w:rsidRDefault="007B12F4" w:rsidP="2FB5AC6A">
      <w:pPr>
        <w:tabs>
          <w:tab w:val="left" w:pos="7371"/>
        </w:tabs>
        <w:rPr>
          <w:rFonts w:ascii="Arial" w:hAnsi="Arial" w:cs="Arial"/>
          <w:sz w:val="20"/>
          <w:szCs w:val="20"/>
        </w:rPr>
      </w:pPr>
    </w:p>
    <w:p w14:paraId="32D3B4FC" w14:textId="0BEF543A" w:rsidR="00B91C64" w:rsidRPr="00D9504E" w:rsidRDefault="7F80314F" w:rsidP="2FB5AC6A">
      <w:pPr>
        <w:tabs>
          <w:tab w:val="left" w:pos="7371"/>
        </w:tabs>
        <w:rPr>
          <w:rFonts w:ascii="Arial" w:hAnsi="Arial" w:cs="Arial"/>
          <w:sz w:val="20"/>
          <w:szCs w:val="20"/>
        </w:rPr>
      </w:pPr>
      <w:r w:rsidRPr="2FB5AC6A">
        <w:rPr>
          <w:rFonts w:ascii="Arial" w:hAnsi="Arial" w:cs="Arial"/>
          <w:sz w:val="20"/>
          <w:szCs w:val="20"/>
        </w:rPr>
        <w:t>Med ekstraordinær deltagelse af kirke- og kulturmedarbejder</w:t>
      </w:r>
      <w:r w:rsidR="545A4DD4" w:rsidRPr="2FB5AC6A">
        <w:rPr>
          <w:rFonts w:ascii="Arial" w:hAnsi="Arial" w:cs="Arial"/>
          <w:sz w:val="20"/>
          <w:szCs w:val="20"/>
        </w:rPr>
        <w:t>,</w:t>
      </w:r>
      <w:r w:rsidRPr="2FB5AC6A">
        <w:rPr>
          <w:rFonts w:ascii="Arial" w:hAnsi="Arial" w:cs="Arial"/>
          <w:sz w:val="20"/>
          <w:szCs w:val="20"/>
        </w:rPr>
        <w:t xml:space="preserve"> Birgitte Skallerup</w:t>
      </w:r>
      <w:r w:rsidR="545A4DD4" w:rsidRPr="2FB5AC6A">
        <w:rPr>
          <w:rFonts w:ascii="Arial" w:hAnsi="Arial" w:cs="Arial"/>
          <w:sz w:val="20"/>
          <w:szCs w:val="20"/>
        </w:rPr>
        <w:t>,</w:t>
      </w:r>
      <w:r w:rsidR="44AB1601" w:rsidRPr="2FB5AC6A">
        <w:rPr>
          <w:rFonts w:ascii="Arial" w:hAnsi="Arial" w:cs="Arial"/>
          <w:sz w:val="20"/>
          <w:szCs w:val="20"/>
        </w:rPr>
        <w:t xml:space="preserve"> og</w:t>
      </w:r>
      <w:r w:rsidR="545A4DD4" w:rsidRPr="2FB5AC6A">
        <w:rPr>
          <w:rFonts w:ascii="Arial" w:hAnsi="Arial" w:cs="Arial"/>
          <w:sz w:val="20"/>
          <w:szCs w:val="20"/>
        </w:rPr>
        <w:t xml:space="preserve"> </w:t>
      </w:r>
      <w:r w:rsidR="44AB1601" w:rsidRPr="2FB5AC6A">
        <w:rPr>
          <w:rFonts w:ascii="Arial" w:hAnsi="Arial" w:cs="Arial"/>
          <w:sz w:val="20"/>
          <w:szCs w:val="20"/>
        </w:rPr>
        <w:t>tidligere menighedsrådsformand samt nuværende medlem af provstiudvalget</w:t>
      </w:r>
      <w:r w:rsidR="545A4DD4" w:rsidRPr="2FB5AC6A">
        <w:rPr>
          <w:rFonts w:ascii="Arial" w:hAnsi="Arial" w:cs="Arial"/>
          <w:sz w:val="20"/>
          <w:szCs w:val="20"/>
        </w:rPr>
        <w:t>, Karin Tovborg.</w:t>
      </w:r>
    </w:p>
    <w:p w14:paraId="41C8F396" w14:textId="77777777" w:rsidR="0087093A" w:rsidRPr="00D9504E" w:rsidRDefault="0087093A" w:rsidP="2FB5AC6A">
      <w:pPr>
        <w:tabs>
          <w:tab w:val="left" w:pos="7371"/>
        </w:tabs>
        <w:rPr>
          <w:rFonts w:ascii="Arial" w:hAnsi="Arial" w:cs="Arial"/>
          <w:sz w:val="20"/>
          <w:szCs w:val="20"/>
        </w:rPr>
      </w:pPr>
    </w:p>
    <w:p w14:paraId="48D1A955" w14:textId="3F53958C" w:rsidR="005647FA" w:rsidRPr="00D9504E" w:rsidRDefault="3F278DF5" w:rsidP="2FB5AC6A">
      <w:pPr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2FB5AC6A">
        <w:rPr>
          <w:rFonts w:ascii="Arial" w:hAnsi="Arial" w:cs="Arial"/>
          <w:sz w:val="20"/>
          <w:szCs w:val="20"/>
          <w:u w:val="single"/>
        </w:rPr>
        <w:t>Godkendelse af dagsorden</w:t>
      </w:r>
      <w:r w:rsidR="00383528">
        <w:br/>
      </w:r>
      <w:r w:rsidR="00383528">
        <w:br/>
      </w:r>
      <w:r w:rsidR="24EF8419" w:rsidRPr="2FB5AC6A">
        <w:rPr>
          <w:rFonts w:ascii="Arial" w:hAnsi="Arial" w:cs="Arial"/>
          <w:sz w:val="20"/>
          <w:szCs w:val="20"/>
        </w:rPr>
        <w:t>Dagsordenen godkendes enstemmigt.</w:t>
      </w:r>
      <w:r w:rsidR="00383528">
        <w:br/>
      </w:r>
    </w:p>
    <w:p w14:paraId="7BDD7C22" w14:textId="66621E99" w:rsidR="005647FA" w:rsidRPr="00D9504E" w:rsidRDefault="326A3136" w:rsidP="2FB5AC6A">
      <w:pPr>
        <w:numPr>
          <w:ilvl w:val="0"/>
          <w:numId w:val="12"/>
        </w:numPr>
      </w:pPr>
      <w:r w:rsidRPr="2FB5AC6A">
        <w:rPr>
          <w:rFonts w:ascii="Arial" w:hAnsi="Arial" w:cs="Arial"/>
          <w:sz w:val="20"/>
          <w:szCs w:val="20"/>
          <w:u w:val="single"/>
        </w:rPr>
        <w:t>Orienteringspunkter</w:t>
      </w:r>
      <w:r w:rsidR="00383528">
        <w:br/>
      </w:r>
    </w:p>
    <w:p w14:paraId="7801F239" w14:textId="618EB991" w:rsidR="00951296" w:rsidRPr="00D9504E" w:rsidRDefault="6384D310" w:rsidP="2FB5AC6A">
      <w:pPr>
        <w:numPr>
          <w:ilvl w:val="1"/>
          <w:numId w:val="12"/>
        </w:numPr>
        <w:rPr>
          <w:rFonts w:ascii="Arial" w:hAnsi="Arial" w:cs="Arial"/>
          <w:sz w:val="20"/>
          <w:szCs w:val="20"/>
        </w:rPr>
      </w:pPr>
      <w:r w:rsidRPr="2FB5AC6A">
        <w:rPr>
          <w:rFonts w:ascii="Arial" w:hAnsi="Arial" w:cs="Arial"/>
          <w:sz w:val="20"/>
          <w:szCs w:val="20"/>
        </w:rPr>
        <w:t>Medarbejdere</w:t>
      </w:r>
      <w:r w:rsidR="00D47A8E">
        <w:br/>
      </w:r>
      <w:r w:rsidR="0913D6D1" w:rsidRPr="2FB5AC6A">
        <w:rPr>
          <w:rFonts w:ascii="Arial" w:hAnsi="Arial" w:cs="Arial"/>
          <w:sz w:val="20"/>
          <w:szCs w:val="20"/>
        </w:rPr>
        <w:t>Kirke- og kulturmedarbejder</w:t>
      </w:r>
      <w:r w:rsidR="17214897" w:rsidRPr="2FB5AC6A">
        <w:rPr>
          <w:rFonts w:ascii="Arial" w:hAnsi="Arial" w:cs="Arial"/>
          <w:sz w:val="20"/>
          <w:szCs w:val="20"/>
        </w:rPr>
        <w:t xml:space="preserve">en </w:t>
      </w:r>
      <w:r w:rsidR="0913D6D1" w:rsidRPr="2FB5AC6A">
        <w:rPr>
          <w:rFonts w:ascii="Arial" w:hAnsi="Arial" w:cs="Arial"/>
          <w:sz w:val="20"/>
          <w:szCs w:val="20"/>
        </w:rPr>
        <w:t>fortæller om status for kortæppe</w:t>
      </w:r>
      <w:r w:rsidR="690565B0" w:rsidRPr="2FB5AC6A">
        <w:rPr>
          <w:rFonts w:ascii="Arial" w:hAnsi="Arial" w:cs="Arial"/>
          <w:sz w:val="20"/>
          <w:szCs w:val="20"/>
        </w:rPr>
        <w:t>indvielsen</w:t>
      </w:r>
      <w:r w:rsidR="0913D6D1" w:rsidRPr="2FB5AC6A">
        <w:rPr>
          <w:rFonts w:ascii="Arial" w:hAnsi="Arial" w:cs="Arial"/>
          <w:sz w:val="20"/>
          <w:szCs w:val="20"/>
        </w:rPr>
        <w:t xml:space="preserve">, der skal </w:t>
      </w:r>
      <w:r w:rsidR="00357E95">
        <w:rPr>
          <w:rFonts w:ascii="Arial" w:hAnsi="Arial" w:cs="Arial"/>
          <w:sz w:val="20"/>
          <w:szCs w:val="20"/>
        </w:rPr>
        <w:t>foregå</w:t>
      </w:r>
      <w:r w:rsidR="0913D6D1" w:rsidRPr="2FB5AC6A">
        <w:rPr>
          <w:rFonts w:ascii="Arial" w:hAnsi="Arial" w:cs="Arial"/>
          <w:sz w:val="20"/>
          <w:szCs w:val="20"/>
        </w:rPr>
        <w:t xml:space="preserve"> 17. </w:t>
      </w:r>
      <w:r w:rsidR="43F26D89" w:rsidRPr="2FB5AC6A">
        <w:rPr>
          <w:rFonts w:ascii="Arial" w:hAnsi="Arial" w:cs="Arial"/>
          <w:sz w:val="20"/>
          <w:szCs w:val="20"/>
        </w:rPr>
        <w:t>a</w:t>
      </w:r>
      <w:r w:rsidR="0913D6D1" w:rsidRPr="2FB5AC6A">
        <w:rPr>
          <w:rFonts w:ascii="Arial" w:hAnsi="Arial" w:cs="Arial"/>
          <w:sz w:val="20"/>
          <w:szCs w:val="20"/>
        </w:rPr>
        <w:t>pril</w:t>
      </w:r>
      <w:r w:rsidR="0CECB137" w:rsidRPr="2FB5AC6A">
        <w:rPr>
          <w:rFonts w:ascii="Arial" w:hAnsi="Arial" w:cs="Arial"/>
          <w:sz w:val="20"/>
          <w:szCs w:val="20"/>
        </w:rPr>
        <w:t>: Kunst</w:t>
      </w:r>
      <w:r w:rsidR="5AE07613" w:rsidRPr="2FB5AC6A">
        <w:rPr>
          <w:rFonts w:ascii="Arial" w:hAnsi="Arial" w:cs="Arial"/>
          <w:sz w:val="20"/>
          <w:szCs w:val="20"/>
        </w:rPr>
        <w:t>n</w:t>
      </w:r>
      <w:r w:rsidR="0CECB137" w:rsidRPr="2FB5AC6A">
        <w:rPr>
          <w:rFonts w:ascii="Arial" w:hAnsi="Arial" w:cs="Arial"/>
          <w:sz w:val="20"/>
          <w:szCs w:val="20"/>
        </w:rPr>
        <w:t>eren Maja-Lisa og biskoppen kommer begge.</w:t>
      </w:r>
      <w:r w:rsidR="29FC179D" w:rsidRPr="2FB5AC6A">
        <w:rPr>
          <w:rFonts w:ascii="Arial" w:hAnsi="Arial" w:cs="Arial"/>
          <w:sz w:val="20"/>
          <w:szCs w:val="20"/>
        </w:rPr>
        <w:t xml:space="preserve"> Vi breder nyheden om kortæppet ud med en folder og en brochure. Der </w:t>
      </w:r>
      <w:r w:rsidR="00357E95">
        <w:rPr>
          <w:rFonts w:ascii="Arial" w:hAnsi="Arial" w:cs="Arial"/>
          <w:sz w:val="20"/>
          <w:szCs w:val="20"/>
        </w:rPr>
        <w:t>overvejes</w:t>
      </w:r>
      <w:r w:rsidR="29FC179D" w:rsidRPr="2FB5AC6A">
        <w:rPr>
          <w:rFonts w:ascii="Arial" w:hAnsi="Arial" w:cs="Arial"/>
          <w:sz w:val="20"/>
          <w:szCs w:val="20"/>
        </w:rPr>
        <w:t xml:space="preserve"> omvisning</w:t>
      </w:r>
      <w:r w:rsidR="75B7C928" w:rsidRPr="2FB5AC6A">
        <w:rPr>
          <w:rFonts w:ascii="Arial" w:hAnsi="Arial" w:cs="Arial"/>
          <w:sz w:val="20"/>
          <w:szCs w:val="20"/>
        </w:rPr>
        <w:t>er</w:t>
      </w:r>
      <w:r w:rsidR="29FC179D" w:rsidRPr="2FB5AC6A">
        <w:rPr>
          <w:rFonts w:ascii="Arial" w:hAnsi="Arial" w:cs="Arial"/>
          <w:sz w:val="20"/>
          <w:szCs w:val="20"/>
        </w:rPr>
        <w:t>, og der er lavet bogmær</w:t>
      </w:r>
      <w:r w:rsidR="11067A66" w:rsidRPr="2FB5AC6A">
        <w:rPr>
          <w:rFonts w:ascii="Arial" w:hAnsi="Arial" w:cs="Arial"/>
          <w:sz w:val="20"/>
          <w:szCs w:val="20"/>
        </w:rPr>
        <w:t>ke med QR-kode.</w:t>
      </w:r>
      <w:r w:rsidR="2D23C42B" w:rsidRPr="2FB5AC6A">
        <w:rPr>
          <w:rFonts w:ascii="Arial" w:hAnsi="Arial" w:cs="Arial"/>
          <w:sz w:val="20"/>
          <w:szCs w:val="20"/>
        </w:rPr>
        <w:t xml:space="preserve"> Brochuren bliver klar til Skærtorsdag. Undervisningsmaterialet: der er en lærer</w:t>
      </w:r>
      <w:r w:rsidR="3454C5A0" w:rsidRPr="2FB5AC6A">
        <w:rPr>
          <w:rFonts w:ascii="Arial" w:hAnsi="Arial" w:cs="Arial"/>
          <w:sz w:val="20"/>
          <w:szCs w:val="20"/>
        </w:rPr>
        <w:t xml:space="preserve">, tidligere kirke- og kulturmedarbejder, </w:t>
      </w:r>
      <w:r w:rsidR="2D23C42B" w:rsidRPr="2FB5AC6A">
        <w:rPr>
          <w:rFonts w:ascii="Arial" w:hAnsi="Arial" w:cs="Arial"/>
          <w:sz w:val="20"/>
          <w:szCs w:val="20"/>
        </w:rPr>
        <w:t>på Gadstrup Skole, der gerne vil arbejde sammen med kirken</w:t>
      </w:r>
      <w:r w:rsidR="37A25615" w:rsidRPr="2FB5AC6A">
        <w:rPr>
          <w:rFonts w:ascii="Arial" w:hAnsi="Arial" w:cs="Arial"/>
          <w:sz w:val="20"/>
          <w:szCs w:val="20"/>
        </w:rPr>
        <w:t xml:space="preserve">, og der stiles imod, at lærere i forskellige fag kan undervise </w:t>
      </w:r>
      <w:r w:rsidR="00357E95">
        <w:rPr>
          <w:rFonts w:ascii="Arial" w:hAnsi="Arial" w:cs="Arial"/>
          <w:sz w:val="20"/>
          <w:szCs w:val="20"/>
        </w:rPr>
        <w:t xml:space="preserve">med </w:t>
      </w:r>
      <w:r w:rsidR="37A25615" w:rsidRPr="2FB5AC6A">
        <w:rPr>
          <w:rFonts w:ascii="Arial" w:hAnsi="Arial" w:cs="Arial"/>
          <w:sz w:val="20"/>
          <w:szCs w:val="20"/>
        </w:rPr>
        <w:t>materialet.</w:t>
      </w:r>
      <w:r w:rsidR="08B8BE4B" w:rsidRPr="2FB5AC6A">
        <w:rPr>
          <w:rFonts w:ascii="Arial" w:hAnsi="Arial" w:cs="Arial"/>
          <w:sz w:val="20"/>
          <w:szCs w:val="20"/>
        </w:rPr>
        <w:t xml:space="preserve"> Birgitte opdaterer </w:t>
      </w:r>
      <w:r w:rsidR="682EFF53" w:rsidRPr="2FB5AC6A">
        <w:rPr>
          <w:rFonts w:ascii="Arial" w:hAnsi="Arial" w:cs="Arial"/>
          <w:sz w:val="20"/>
          <w:szCs w:val="20"/>
        </w:rPr>
        <w:t>Louis-Hansen F</w:t>
      </w:r>
      <w:r w:rsidR="08B8BE4B" w:rsidRPr="2FB5AC6A">
        <w:rPr>
          <w:rFonts w:ascii="Arial" w:hAnsi="Arial" w:cs="Arial"/>
          <w:sz w:val="20"/>
          <w:szCs w:val="20"/>
        </w:rPr>
        <w:t>onden om status for formidlingsmaterialet</w:t>
      </w:r>
      <w:r w:rsidR="7100722B" w:rsidRPr="2FB5AC6A">
        <w:rPr>
          <w:rFonts w:ascii="Arial" w:hAnsi="Arial" w:cs="Arial"/>
          <w:sz w:val="20"/>
          <w:szCs w:val="20"/>
        </w:rPr>
        <w:t>, der vil færdigudvikles efter indvielsen.</w:t>
      </w:r>
      <w:r w:rsidR="73BF5495" w:rsidRPr="2FB5AC6A">
        <w:rPr>
          <w:rFonts w:ascii="Arial" w:hAnsi="Arial" w:cs="Arial"/>
          <w:sz w:val="20"/>
          <w:szCs w:val="20"/>
        </w:rPr>
        <w:t xml:space="preserve"> Der er sendt pressemeddelelse </w:t>
      </w:r>
      <w:r w:rsidR="72B8F4BD" w:rsidRPr="2FB5AC6A">
        <w:rPr>
          <w:rFonts w:ascii="Arial" w:hAnsi="Arial" w:cs="Arial"/>
          <w:sz w:val="20"/>
          <w:szCs w:val="20"/>
        </w:rPr>
        <w:t xml:space="preserve">til Roskilde Avis og Roskilde Dagblad </w:t>
      </w:r>
      <w:r w:rsidR="73BF5495" w:rsidRPr="2FB5AC6A">
        <w:rPr>
          <w:rFonts w:ascii="Arial" w:hAnsi="Arial" w:cs="Arial"/>
          <w:sz w:val="20"/>
          <w:szCs w:val="20"/>
        </w:rPr>
        <w:t>om, at tæppet indvies</w:t>
      </w:r>
      <w:r w:rsidR="140573FF" w:rsidRPr="2FB5AC6A">
        <w:rPr>
          <w:rFonts w:ascii="Arial" w:hAnsi="Arial" w:cs="Arial"/>
          <w:sz w:val="20"/>
          <w:szCs w:val="20"/>
        </w:rPr>
        <w:t>, og der kommer måske journalist derfra.</w:t>
      </w:r>
      <w:r w:rsidR="00D47A8E">
        <w:br/>
      </w:r>
    </w:p>
    <w:p w14:paraId="4F8D34CF" w14:textId="2B8CF497" w:rsidR="00DD4E70" w:rsidRPr="00D9504E" w:rsidRDefault="4724B0B5" w:rsidP="2FB5AC6A">
      <w:pPr>
        <w:numPr>
          <w:ilvl w:val="1"/>
          <w:numId w:val="12"/>
        </w:numPr>
        <w:rPr>
          <w:rFonts w:ascii="Arial" w:hAnsi="Arial" w:cs="Arial"/>
          <w:sz w:val="20"/>
          <w:szCs w:val="20"/>
        </w:rPr>
      </w:pPr>
      <w:r w:rsidRPr="2FB5AC6A">
        <w:rPr>
          <w:rFonts w:ascii="Arial" w:hAnsi="Arial" w:cs="Arial"/>
          <w:sz w:val="20"/>
          <w:szCs w:val="20"/>
        </w:rPr>
        <w:t>Præster</w:t>
      </w:r>
      <w:r w:rsidR="2E1A63EC" w:rsidRPr="2FB5AC6A">
        <w:rPr>
          <w:rFonts w:ascii="Arial" w:hAnsi="Arial" w:cs="Arial"/>
          <w:sz w:val="20"/>
          <w:szCs w:val="20"/>
        </w:rPr>
        <w:t xml:space="preserve"> </w:t>
      </w:r>
      <w:r w:rsidR="0AA1C0A3" w:rsidRPr="2FB5AC6A">
        <w:rPr>
          <w:rFonts w:ascii="Arial" w:hAnsi="Arial" w:cs="Arial"/>
          <w:sz w:val="20"/>
          <w:szCs w:val="20"/>
        </w:rPr>
        <w:t>(Malene)</w:t>
      </w:r>
      <w:r w:rsidR="00951296">
        <w:br/>
      </w:r>
      <w:r w:rsidR="2E1A63EC" w:rsidRPr="2FB5AC6A">
        <w:rPr>
          <w:rFonts w:ascii="Arial" w:hAnsi="Arial" w:cs="Arial"/>
          <w:sz w:val="20"/>
          <w:szCs w:val="20"/>
        </w:rPr>
        <w:t>Der er bestilt mad til Skærtorsdag</w:t>
      </w:r>
      <w:r w:rsidR="78E423F6" w:rsidRPr="2FB5AC6A">
        <w:rPr>
          <w:rFonts w:ascii="Arial" w:hAnsi="Arial" w:cs="Arial"/>
          <w:sz w:val="20"/>
          <w:szCs w:val="20"/>
        </w:rPr>
        <w:t>. Den lokale strikkeklub</w:t>
      </w:r>
      <w:r w:rsidR="58854A65" w:rsidRPr="2FB5AC6A">
        <w:rPr>
          <w:rFonts w:ascii="Arial" w:hAnsi="Arial" w:cs="Arial"/>
          <w:sz w:val="20"/>
          <w:szCs w:val="20"/>
        </w:rPr>
        <w:t xml:space="preserve"> arrangerer udflugt til Ledreborg.</w:t>
      </w:r>
      <w:r w:rsidR="2E79C50F" w:rsidRPr="2FB5AC6A">
        <w:rPr>
          <w:rFonts w:ascii="Arial" w:hAnsi="Arial" w:cs="Arial"/>
          <w:sz w:val="20"/>
          <w:szCs w:val="20"/>
        </w:rPr>
        <w:t xml:space="preserve"> De får tilskud til deres forårsudflugt.</w:t>
      </w:r>
      <w:r w:rsidR="00951296">
        <w:br/>
      </w:r>
    </w:p>
    <w:p w14:paraId="205EBBB1" w14:textId="5A987A23" w:rsidR="00D94938" w:rsidRPr="00D9504E" w:rsidRDefault="56D2905F" w:rsidP="2FB5AC6A">
      <w:pPr>
        <w:numPr>
          <w:ilvl w:val="1"/>
          <w:numId w:val="12"/>
        </w:numPr>
        <w:rPr>
          <w:rFonts w:ascii="Arial" w:hAnsi="Arial" w:cs="Arial"/>
          <w:sz w:val="20"/>
          <w:szCs w:val="20"/>
        </w:rPr>
      </w:pPr>
      <w:r w:rsidRPr="2FB5AC6A">
        <w:rPr>
          <w:rFonts w:ascii="Arial" w:hAnsi="Arial" w:cs="Arial"/>
          <w:sz w:val="20"/>
          <w:szCs w:val="20"/>
        </w:rPr>
        <w:t>Formanden (Lars)</w:t>
      </w:r>
      <w:r w:rsidR="00D94938" w:rsidRPr="00D9504E">
        <w:rPr>
          <w:rFonts w:ascii="Arial" w:hAnsi="Arial" w:cs="Arial"/>
          <w:sz w:val="20"/>
          <w:szCs w:val="20"/>
        </w:rPr>
        <w:br/>
      </w:r>
      <w:r w:rsidRPr="2FB5AC6A">
        <w:rPr>
          <w:rFonts w:ascii="Arial" w:hAnsi="Arial" w:cs="Arial"/>
          <w:sz w:val="20"/>
          <w:szCs w:val="20"/>
        </w:rPr>
        <w:t>- Opdatering med nyeste information</w:t>
      </w:r>
      <w:r w:rsidR="026BAABF" w:rsidRPr="2FB5AC6A">
        <w:rPr>
          <w:rFonts w:ascii="Arial" w:hAnsi="Arial" w:cs="Arial"/>
          <w:sz w:val="20"/>
          <w:szCs w:val="20"/>
        </w:rPr>
        <w:t xml:space="preserve">: </w:t>
      </w:r>
      <w:r w:rsidR="28254B3F" w:rsidRPr="2FB5AC6A">
        <w:rPr>
          <w:rFonts w:ascii="Arial" w:hAnsi="Arial" w:cs="Arial"/>
          <w:sz w:val="20"/>
          <w:szCs w:val="20"/>
        </w:rPr>
        <w:t>K</w:t>
      </w:r>
      <w:r w:rsidR="026BAABF" w:rsidRPr="2FB5AC6A">
        <w:rPr>
          <w:rFonts w:ascii="Arial" w:hAnsi="Arial" w:cs="Arial"/>
          <w:sz w:val="20"/>
          <w:szCs w:val="20"/>
        </w:rPr>
        <w:t>vartalsrapporten for regnskabet ser god ud.</w:t>
      </w:r>
      <w:r w:rsidR="6901E6E2" w:rsidRPr="2FB5AC6A">
        <w:rPr>
          <w:rFonts w:ascii="Arial" w:hAnsi="Arial" w:cs="Arial"/>
          <w:sz w:val="20"/>
          <w:szCs w:val="20"/>
        </w:rPr>
        <w:t xml:space="preserve"> Der er sat passende beløb af til forskellige renoveringsprojekter og planlagte udgifter.</w:t>
      </w:r>
      <w:r w:rsidR="00D94938" w:rsidRPr="00D9504E">
        <w:rPr>
          <w:rFonts w:ascii="Arial" w:hAnsi="Arial" w:cs="Arial"/>
          <w:sz w:val="20"/>
          <w:szCs w:val="20"/>
        </w:rPr>
        <w:br/>
      </w:r>
      <w:r w:rsidRPr="2FB5AC6A">
        <w:rPr>
          <w:rFonts w:ascii="Arial" w:hAnsi="Arial" w:cs="Arial"/>
          <w:sz w:val="20"/>
          <w:szCs w:val="20"/>
        </w:rPr>
        <w:t xml:space="preserve">- </w:t>
      </w:r>
      <w:r w:rsidRPr="2FB5AC6A">
        <w:rPr>
          <w:rFonts w:ascii="Arial" w:hAnsi="Arial" w:cs="Arial"/>
          <w:sz w:val="20"/>
          <w:szCs w:val="20"/>
          <w:bdr w:val="none" w:sz="0" w:space="0" w:color="auto" w:frame="1"/>
        </w:rPr>
        <w:t>Kortæppet, status</w:t>
      </w:r>
      <w:r w:rsidR="10364201" w:rsidRPr="2FB5AC6A">
        <w:rPr>
          <w:rFonts w:ascii="Arial" w:hAnsi="Arial" w:cs="Arial"/>
          <w:sz w:val="20"/>
          <w:szCs w:val="20"/>
          <w:bdr w:val="none" w:sz="0" w:space="0" w:color="auto" w:frame="1"/>
        </w:rPr>
        <w:t>: Tæppet har haft en kringlet vej, men er ankommet</w:t>
      </w:r>
      <w:r w:rsidR="2D7F2A26" w:rsidRPr="2FB5AC6A">
        <w:rPr>
          <w:rFonts w:ascii="Arial" w:hAnsi="Arial" w:cs="Arial"/>
          <w:sz w:val="20"/>
          <w:szCs w:val="20"/>
          <w:bdr w:val="none" w:sz="0" w:space="0" w:color="auto" w:frame="1"/>
        </w:rPr>
        <w:t xml:space="preserve"> og venter på montering</w:t>
      </w:r>
      <w:r w:rsidR="6A71E64F" w:rsidRPr="2FB5AC6A">
        <w:rPr>
          <w:rFonts w:ascii="Arial" w:hAnsi="Arial" w:cs="Arial"/>
          <w:sz w:val="20"/>
          <w:szCs w:val="20"/>
          <w:bdr w:val="none" w:sz="0" w:space="0" w:color="auto" w:frame="1"/>
        </w:rPr>
        <w:t xml:space="preserve"> af diverse håndværkere</w:t>
      </w:r>
      <w:r w:rsidR="2D7F2A26" w:rsidRPr="2FB5AC6A">
        <w:rPr>
          <w:rFonts w:ascii="Arial" w:hAnsi="Arial" w:cs="Arial"/>
          <w:sz w:val="20"/>
          <w:szCs w:val="20"/>
          <w:bdr w:val="none" w:sz="0" w:space="0" w:color="auto" w:frame="1"/>
        </w:rPr>
        <w:t>.</w:t>
      </w:r>
      <w:r w:rsidR="5C5E21EA" w:rsidRPr="2FB5AC6A">
        <w:rPr>
          <w:rFonts w:ascii="Arial" w:hAnsi="Arial" w:cs="Arial"/>
          <w:sz w:val="20"/>
          <w:szCs w:val="20"/>
          <w:bdr w:val="none" w:sz="0" w:space="0" w:color="auto" w:frame="1"/>
        </w:rPr>
        <w:t xml:space="preserve"> Der vendes muligheder for, hvad det gamle kortæppe kan bruges til. Vi beslutter ingenting endnu</w:t>
      </w:r>
      <w:r w:rsidR="098315FE" w:rsidRPr="2FB5AC6A">
        <w:rPr>
          <w:rFonts w:ascii="Arial" w:hAnsi="Arial" w:cs="Arial"/>
          <w:sz w:val="20"/>
          <w:szCs w:val="20"/>
          <w:bdr w:val="none" w:sz="0" w:space="0" w:color="auto" w:frame="1"/>
        </w:rPr>
        <w:t>, men er enige om, at det skal bevares.</w:t>
      </w:r>
      <w:r w:rsidR="15DA478E" w:rsidRPr="2FB5AC6A">
        <w:rPr>
          <w:rFonts w:ascii="Arial" w:hAnsi="Arial" w:cs="Arial"/>
          <w:sz w:val="20"/>
          <w:szCs w:val="20"/>
          <w:bdr w:val="none" w:sz="0" w:space="0" w:color="auto" w:frame="1"/>
        </w:rPr>
        <w:t xml:space="preserve"> Der vendes behov for ny farve på knæfaldet, der matcher </w:t>
      </w:r>
      <w:r w:rsidR="42502298" w:rsidRPr="2FB5AC6A">
        <w:rPr>
          <w:rFonts w:ascii="Arial" w:hAnsi="Arial" w:cs="Arial"/>
          <w:sz w:val="20"/>
          <w:szCs w:val="20"/>
          <w:bdr w:val="none" w:sz="0" w:space="0" w:color="auto" w:frame="1"/>
        </w:rPr>
        <w:t>det nye tæppe</w:t>
      </w:r>
      <w:r w:rsidR="15DA478E" w:rsidRPr="2FB5AC6A">
        <w:rPr>
          <w:rFonts w:ascii="Arial" w:hAnsi="Arial" w:cs="Arial"/>
          <w:sz w:val="20"/>
          <w:szCs w:val="20"/>
          <w:bdr w:val="none" w:sz="0" w:space="0" w:color="auto" w:frame="1"/>
        </w:rPr>
        <w:t xml:space="preserve"> bedre.</w:t>
      </w:r>
      <w:r w:rsidR="00D94938" w:rsidRPr="00D9504E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br/>
      </w:r>
      <w:r w:rsidRPr="2FB5AC6A">
        <w:rPr>
          <w:rFonts w:ascii="Arial" w:hAnsi="Arial" w:cs="Arial"/>
          <w:sz w:val="20"/>
          <w:szCs w:val="20"/>
          <w:bdr w:val="none" w:sz="0" w:space="0" w:color="auto" w:frame="1"/>
        </w:rPr>
        <w:t xml:space="preserve">- Valg til Provstiudvalget i september: Nuværende medlem Karin Tovborg fortæller </w:t>
      </w:r>
      <w:r w:rsidR="33CACE66" w:rsidRPr="2FB5AC6A">
        <w:rPr>
          <w:rFonts w:ascii="Arial" w:hAnsi="Arial" w:cs="Arial"/>
          <w:sz w:val="20"/>
          <w:szCs w:val="20"/>
          <w:bdr w:val="none" w:sz="0" w:space="0" w:color="auto" w:frame="1"/>
        </w:rPr>
        <w:t>om arbejdet</w:t>
      </w:r>
      <w:r w:rsidR="66A4F7D4" w:rsidRPr="2FB5AC6A">
        <w:rPr>
          <w:rFonts w:ascii="Arial" w:hAnsi="Arial" w:cs="Arial"/>
          <w:sz w:val="20"/>
          <w:szCs w:val="20"/>
          <w:bdr w:val="none" w:sz="0" w:space="0" w:color="auto" w:frame="1"/>
        </w:rPr>
        <w:t>.</w:t>
      </w:r>
      <w:r w:rsidR="3B88361F" w:rsidRPr="2FB5AC6A">
        <w:rPr>
          <w:rFonts w:ascii="Arial" w:hAnsi="Arial" w:cs="Arial"/>
          <w:sz w:val="20"/>
          <w:szCs w:val="20"/>
          <w:bdr w:val="none" w:sz="0" w:space="0" w:color="auto" w:frame="1"/>
        </w:rPr>
        <w:t xml:space="preserve"> </w:t>
      </w:r>
      <w:r w:rsidR="0A8095C0" w:rsidRPr="2FB5AC6A">
        <w:rPr>
          <w:rFonts w:ascii="Arial" w:hAnsi="Arial" w:cs="Arial"/>
          <w:sz w:val="20"/>
          <w:szCs w:val="20"/>
          <w:bdr w:val="none" w:sz="0" w:space="0" w:color="auto" w:frame="1"/>
        </w:rPr>
        <w:t xml:space="preserve">Der </w:t>
      </w:r>
      <w:r w:rsidR="00357E95">
        <w:rPr>
          <w:rFonts w:ascii="Arial" w:hAnsi="Arial" w:cs="Arial"/>
          <w:sz w:val="20"/>
          <w:szCs w:val="20"/>
          <w:bdr w:val="none" w:sz="0" w:space="0" w:color="auto" w:frame="1"/>
        </w:rPr>
        <w:t>ansættes en</w:t>
      </w:r>
      <w:r w:rsidR="6E395093" w:rsidRPr="2FB5AC6A">
        <w:rPr>
          <w:rFonts w:ascii="Arial" w:hAnsi="Arial" w:cs="Arial"/>
          <w:sz w:val="20"/>
          <w:szCs w:val="20"/>
          <w:bdr w:val="none" w:sz="0" w:space="0" w:color="auto" w:frame="1"/>
        </w:rPr>
        <w:t xml:space="preserve"> bygningssagkyndig</w:t>
      </w:r>
      <w:r w:rsidR="00357E95">
        <w:rPr>
          <w:rFonts w:ascii="Arial" w:hAnsi="Arial" w:cs="Arial"/>
          <w:sz w:val="20"/>
          <w:szCs w:val="20"/>
          <w:bdr w:val="none" w:sz="0" w:space="0" w:color="auto" w:frame="1"/>
        </w:rPr>
        <w:t xml:space="preserve"> og en </w:t>
      </w:r>
      <w:r w:rsidR="6E395093" w:rsidRPr="2FB5AC6A">
        <w:rPr>
          <w:rFonts w:ascii="Arial" w:hAnsi="Arial" w:cs="Arial"/>
          <w:sz w:val="20"/>
          <w:szCs w:val="20"/>
          <w:bdr w:val="none" w:sz="0" w:space="0" w:color="auto" w:frame="1"/>
        </w:rPr>
        <w:t xml:space="preserve">HR-rådgiver og </w:t>
      </w:r>
      <w:r w:rsidR="00357E95">
        <w:rPr>
          <w:rFonts w:ascii="Arial" w:hAnsi="Arial" w:cs="Arial"/>
          <w:sz w:val="20"/>
          <w:szCs w:val="20"/>
          <w:bdr w:val="none" w:sz="0" w:space="0" w:color="auto" w:frame="1"/>
        </w:rPr>
        <w:t xml:space="preserve">oprettes en </w:t>
      </w:r>
      <w:r w:rsidR="6E395093" w:rsidRPr="2FB5AC6A">
        <w:rPr>
          <w:rFonts w:ascii="Arial" w:hAnsi="Arial" w:cs="Arial"/>
          <w:sz w:val="20"/>
          <w:szCs w:val="20"/>
          <w:bdr w:val="none" w:sz="0" w:space="0" w:color="auto" w:frame="1"/>
        </w:rPr>
        <w:t>arbejdsmiljøpulje</w:t>
      </w:r>
      <w:r w:rsidR="4DFFA8D8" w:rsidRPr="2FB5AC6A">
        <w:rPr>
          <w:rFonts w:ascii="Arial" w:hAnsi="Arial" w:cs="Arial"/>
          <w:sz w:val="20"/>
          <w:szCs w:val="20"/>
          <w:bdr w:val="none" w:sz="0" w:space="0" w:color="auto" w:frame="1"/>
        </w:rPr>
        <w:t>, der kan støtte menighedsrådene i deres arbejde.</w:t>
      </w:r>
      <w:r w:rsidR="5803FC53" w:rsidRPr="2FB5AC6A">
        <w:rPr>
          <w:rFonts w:ascii="Arial" w:hAnsi="Arial" w:cs="Arial"/>
          <w:sz w:val="20"/>
          <w:szCs w:val="20"/>
          <w:bdr w:val="none" w:sz="0" w:space="0" w:color="auto" w:frame="1"/>
        </w:rPr>
        <w:t xml:space="preserve"> Vi skal søge provstiet om midler til diverse projekter “up front” - den byggesagkyndige kan assistere. </w:t>
      </w:r>
      <w:r w:rsidR="34BD77BD" w:rsidRPr="2FB5AC6A">
        <w:rPr>
          <w:rFonts w:ascii="Arial" w:hAnsi="Arial" w:cs="Arial"/>
          <w:sz w:val="20"/>
          <w:szCs w:val="20"/>
          <w:bdr w:val="none" w:sz="0" w:space="0" w:color="auto" w:frame="1"/>
        </w:rPr>
        <w:t xml:space="preserve">Der er valg til </w:t>
      </w:r>
      <w:r w:rsidR="45055FCD" w:rsidRPr="2FB5AC6A">
        <w:rPr>
          <w:rFonts w:ascii="Arial" w:hAnsi="Arial" w:cs="Arial"/>
          <w:sz w:val="20"/>
          <w:szCs w:val="20"/>
          <w:bdr w:val="none" w:sz="0" w:space="0" w:color="auto" w:frame="1"/>
        </w:rPr>
        <w:t>P</w:t>
      </w:r>
      <w:r w:rsidR="34BD77BD" w:rsidRPr="2FB5AC6A">
        <w:rPr>
          <w:rFonts w:ascii="Arial" w:hAnsi="Arial" w:cs="Arial"/>
          <w:sz w:val="20"/>
          <w:szCs w:val="20"/>
          <w:bdr w:val="none" w:sz="0" w:space="0" w:color="auto" w:frame="1"/>
        </w:rPr>
        <w:t>rovstiudvalget 2. september.</w:t>
      </w:r>
      <w:r w:rsidR="00D94938" w:rsidRPr="00D9504E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br/>
      </w:r>
      <w:r w:rsidRPr="2FB5AC6A">
        <w:rPr>
          <w:rFonts w:ascii="Arial" w:hAnsi="Arial" w:cs="Arial"/>
          <w:sz w:val="20"/>
          <w:szCs w:val="20"/>
          <w:bdr w:val="none" w:sz="0" w:space="0" w:color="auto" w:frame="1"/>
        </w:rPr>
        <w:t>- Gravermedhjælperkontrakt</w:t>
      </w:r>
      <w:r w:rsidR="0A27A02F" w:rsidRPr="2FB5AC6A">
        <w:rPr>
          <w:rFonts w:ascii="Arial" w:hAnsi="Arial" w:cs="Arial"/>
          <w:sz w:val="20"/>
          <w:szCs w:val="20"/>
          <w:bdr w:val="none" w:sz="0" w:space="0" w:color="auto" w:frame="1"/>
        </w:rPr>
        <w:t>/overenskomst</w:t>
      </w:r>
      <w:r w:rsidR="3143AC02" w:rsidRPr="2FB5AC6A">
        <w:rPr>
          <w:rFonts w:ascii="Arial" w:hAnsi="Arial" w:cs="Arial"/>
          <w:sz w:val="20"/>
          <w:szCs w:val="20"/>
          <w:bdr w:val="none" w:sz="0" w:space="0" w:color="auto" w:frame="1"/>
        </w:rPr>
        <w:t xml:space="preserve">: </w:t>
      </w:r>
      <w:r w:rsidR="6A3A3ABA" w:rsidRPr="2FB5AC6A">
        <w:rPr>
          <w:rFonts w:ascii="Arial" w:hAnsi="Arial" w:cs="Arial"/>
          <w:sz w:val="20"/>
          <w:szCs w:val="20"/>
          <w:bdr w:val="none" w:sz="0" w:space="0" w:color="auto" w:frame="1"/>
        </w:rPr>
        <w:t>Christina</w:t>
      </w:r>
      <w:r w:rsidR="12967685" w:rsidRPr="2FB5AC6A">
        <w:rPr>
          <w:rFonts w:ascii="Arial" w:hAnsi="Arial" w:cs="Arial"/>
          <w:sz w:val="20"/>
          <w:szCs w:val="20"/>
          <w:bdr w:val="none" w:sz="0" w:space="0" w:color="auto" w:frame="1"/>
        </w:rPr>
        <w:t xml:space="preserve"> tager opgaven på sig og</w:t>
      </w:r>
      <w:r w:rsidR="6A3A3ABA" w:rsidRPr="2FB5AC6A">
        <w:rPr>
          <w:rFonts w:ascii="Arial" w:hAnsi="Arial" w:cs="Arial"/>
          <w:sz w:val="20"/>
          <w:szCs w:val="20"/>
          <w:bdr w:val="none" w:sz="0" w:space="0" w:color="auto" w:frame="1"/>
        </w:rPr>
        <w:t xml:space="preserve"> deltager på </w:t>
      </w:r>
      <w:r w:rsidR="59F59B5C" w:rsidRPr="2FB5AC6A">
        <w:rPr>
          <w:rFonts w:ascii="Arial" w:hAnsi="Arial" w:cs="Arial"/>
          <w:sz w:val="20"/>
          <w:szCs w:val="20"/>
          <w:bdr w:val="none" w:sz="0" w:space="0" w:color="auto" w:frame="1"/>
        </w:rPr>
        <w:t>webinar</w:t>
      </w:r>
      <w:r w:rsidR="000E34C5">
        <w:rPr>
          <w:rFonts w:ascii="Arial" w:hAnsi="Arial" w:cs="Arial"/>
          <w:sz w:val="20"/>
          <w:szCs w:val="20"/>
          <w:bdr w:val="none" w:sz="0" w:space="0" w:color="auto" w:frame="1"/>
        </w:rPr>
        <w:t>-række</w:t>
      </w:r>
      <w:r w:rsidR="59F59B5C" w:rsidRPr="2FB5AC6A">
        <w:rPr>
          <w:rFonts w:ascii="Arial" w:hAnsi="Arial" w:cs="Arial"/>
          <w:sz w:val="20"/>
          <w:szCs w:val="20"/>
          <w:bdr w:val="none" w:sz="0" w:space="0" w:color="auto" w:frame="1"/>
        </w:rPr>
        <w:t xml:space="preserve"> om ny overenskomst for gravermedhjælpere</w:t>
      </w:r>
      <w:r w:rsidR="7A177D72" w:rsidRPr="2FB5AC6A">
        <w:rPr>
          <w:rFonts w:ascii="Arial" w:hAnsi="Arial" w:cs="Arial"/>
          <w:sz w:val="20"/>
          <w:szCs w:val="20"/>
          <w:bdr w:val="none" w:sz="0" w:space="0" w:color="auto" w:frame="1"/>
        </w:rPr>
        <w:t>.</w:t>
      </w:r>
      <w:r w:rsidR="00D94938" w:rsidRPr="00D9504E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br/>
      </w:r>
      <w:r w:rsidRPr="2FB5AC6A">
        <w:rPr>
          <w:rFonts w:ascii="Arial" w:hAnsi="Arial" w:cs="Arial"/>
          <w:sz w:val="20"/>
          <w:szCs w:val="20"/>
          <w:bdr w:val="none" w:sz="0" w:space="0" w:color="auto" w:frame="1"/>
        </w:rPr>
        <w:t>- Ansøgning til PU</w:t>
      </w:r>
      <w:r w:rsidR="44017479" w:rsidRPr="2FB5AC6A">
        <w:rPr>
          <w:rFonts w:ascii="Arial" w:hAnsi="Arial" w:cs="Arial"/>
          <w:sz w:val="20"/>
          <w:szCs w:val="20"/>
          <w:bdr w:val="none" w:sz="0" w:space="0" w:color="auto" w:frame="1"/>
        </w:rPr>
        <w:t xml:space="preserve"> gik igennem, og vi fik tildelt det ansøgte</w:t>
      </w:r>
      <w:r w:rsidR="00357E95">
        <w:rPr>
          <w:rFonts w:ascii="Arial" w:hAnsi="Arial" w:cs="Arial"/>
          <w:sz w:val="20"/>
          <w:szCs w:val="20"/>
          <w:bdr w:val="none" w:sz="0" w:space="0" w:color="auto" w:frame="1"/>
        </w:rPr>
        <w:t xml:space="preserve"> beløb</w:t>
      </w:r>
      <w:r w:rsidR="44017479" w:rsidRPr="2FB5AC6A">
        <w:rPr>
          <w:rFonts w:ascii="Arial" w:hAnsi="Arial" w:cs="Arial"/>
          <w:sz w:val="20"/>
          <w:szCs w:val="20"/>
          <w:bdr w:val="none" w:sz="0" w:space="0" w:color="auto" w:frame="1"/>
        </w:rPr>
        <w:t>.</w:t>
      </w:r>
    </w:p>
    <w:p w14:paraId="7903C30D" w14:textId="77777777" w:rsidR="00D94938" w:rsidRDefault="00D94938" w:rsidP="2FB5AC6A">
      <w:pPr>
        <w:ind w:left="720"/>
        <w:rPr>
          <w:rFonts w:ascii="Arial" w:hAnsi="Arial" w:cs="Arial"/>
          <w:sz w:val="20"/>
          <w:szCs w:val="20"/>
        </w:rPr>
      </w:pPr>
    </w:p>
    <w:p w14:paraId="5FBDEB94" w14:textId="5492E06C" w:rsidR="00177034" w:rsidRPr="00D9504E" w:rsidRDefault="3F278DF5" w:rsidP="2FB5AC6A">
      <w:pPr>
        <w:numPr>
          <w:ilvl w:val="1"/>
          <w:numId w:val="12"/>
        </w:numPr>
        <w:rPr>
          <w:rFonts w:ascii="Arial" w:hAnsi="Arial" w:cs="Arial"/>
          <w:sz w:val="20"/>
          <w:szCs w:val="20"/>
        </w:rPr>
      </w:pPr>
      <w:r w:rsidRPr="3EA975F4">
        <w:rPr>
          <w:rFonts w:ascii="Arial" w:hAnsi="Arial" w:cs="Arial"/>
          <w:sz w:val="20"/>
          <w:szCs w:val="20"/>
        </w:rPr>
        <w:t>Kirke</w:t>
      </w:r>
      <w:r w:rsidR="271C85F7" w:rsidRPr="3EA975F4">
        <w:rPr>
          <w:rFonts w:ascii="Arial" w:hAnsi="Arial" w:cs="Arial"/>
          <w:sz w:val="20"/>
          <w:szCs w:val="20"/>
        </w:rPr>
        <w:t>værgen</w:t>
      </w:r>
      <w:r w:rsidR="6A2E8193" w:rsidRPr="3EA975F4">
        <w:rPr>
          <w:rFonts w:ascii="Arial" w:hAnsi="Arial" w:cs="Arial"/>
          <w:sz w:val="20"/>
          <w:szCs w:val="20"/>
        </w:rPr>
        <w:t xml:space="preserve"> (Anders)</w:t>
      </w:r>
      <w:r>
        <w:br/>
      </w:r>
      <w:r w:rsidR="271C85F7" w:rsidRPr="3EA975F4">
        <w:rPr>
          <w:rFonts w:ascii="Arial" w:hAnsi="Arial" w:cs="Arial"/>
          <w:sz w:val="20"/>
          <w:szCs w:val="20"/>
        </w:rPr>
        <w:t>Orientering fra kirkeværgen</w:t>
      </w:r>
      <w:r>
        <w:br/>
      </w:r>
      <w:r w:rsidR="0E08B9F8" w:rsidRPr="3EA975F4">
        <w:rPr>
          <w:rFonts w:ascii="Arial" w:hAnsi="Arial" w:cs="Arial"/>
          <w:sz w:val="20"/>
          <w:szCs w:val="20"/>
        </w:rPr>
        <w:t xml:space="preserve">- Status for </w:t>
      </w:r>
      <w:r w:rsidR="7C62DEE7" w:rsidRPr="3EA975F4">
        <w:rPr>
          <w:rFonts w:ascii="Arial" w:hAnsi="Arial" w:cs="Arial"/>
          <w:sz w:val="20"/>
          <w:szCs w:val="20"/>
        </w:rPr>
        <w:t>graver</w:t>
      </w:r>
      <w:r w:rsidR="2987D109" w:rsidRPr="3EA975F4">
        <w:rPr>
          <w:rFonts w:ascii="Arial" w:hAnsi="Arial" w:cs="Arial"/>
          <w:sz w:val="20"/>
          <w:szCs w:val="20"/>
        </w:rPr>
        <w:t>en</w:t>
      </w:r>
      <w:r w:rsidR="0E08B9F8" w:rsidRPr="3EA975F4">
        <w:rPr>
          <w:rFonts w:ascii="Arial" w:hAnsi="Arial" w:cs="Arial"/>
          <w:sz w:val="20"/>
          <w:szCs w:val="20"/>
        </w:rPr>
        <w:t>s indhentning af tilbud på sikring af gravstene</w:t>
      </w:r>
      <w:r w:rsidR="004F4200" w:rsidRPr="3EA975F4">
        <w:rPr>
          <w:rFonts w:ascii="Arial" w:hAnsi="Arial" w:cs="Arial"/>
          <w:sz w:val="20"/>
          <w:szCs w:val="20"/>
        </w:rPr>
        <w:t>:</w:t>
      </w:r>
      <w:r>
        <w:br/>
      </w:r>
      <w:r w:rsidR="318FFF99" w:rsidRPr="3EA975F4">
        <w:rPr>
          <w:rFonts w:ascii="Arial" w:hAnsi="Arial" w:cs="Arial"/>
          <w:sz w:val="20"/>
          <w:szCs w:val="20"/>
        </w:rPr>
        <w:t>Kirkeværgen</w:t>
      </w:r>
      <w:r w:rsidR="2DC8FCF3" w:rsidRPr="3EA975F4">
        <w:rPr>
          <w:rFonts w:ascii="Arial" w:hAnsi="Arial" w:cs="Arial"/>
          <w:sz w:val="20"/>
          <w:szCs w:val="20"/>
        </w:rPr>
        <w:t xml:space="preserve"> har lavet aftale </w:t>
      </w:r>
      <w:r w:rsidR="4E134406" w:rsidRPr="3EA975F4">
        <w:rPr>
          <w:rFonts w:ascii="Arial" w:hAnsi="Arial" w:cs="Arial"/>
          <w:sz w:val="20"/>
          <w:szCs w:val="20"/>
        </w:rPr>
        <w:t xml:space="preserve">med </w:t>
      </w:r>
      <w:r w:rsidR="2DC8FCF3" w:rsidRPr="3EA975F4">
        <w:rPr>
          <w:rFonts w:ascii="Arial" w:hAnsi="Arial" w:cs="Arial"/>
          <w:sz w:val="20"/>
          <w:szCs w:val="20"/>
        </w:rPr>
        <w:t>én, der kan give et tilbud på sikring</w:t>
      </w:r>
      <w:r w:rsidR="4F8A2D64" w:rsidRPr="3EA975F4">
        <w:rPr>
          <w:rFonts w:ascii="Arial" w:hAnsi="Arial" w:cs="Arial"/>
          <w:sz w:val="20"/>
          <w:szCs w:val="20"/>
        </w:rPr>
        <w:t>.</w:t>
      </w:r>
      <w:r>
        <w:br/>
      </w:r>
      <w:r w:rsidR="0E08B9F8" w:rsidRPr="3EA975F4">
        <w:rPr>
          <w:rFonts w:ascii="Arial" w:hAnsi="Arial" w:cs="Arial"/>
          <w:sz w:val="20"/>
          <w:szCs w:val="20"/>
        </w:rPr>
        <w:t xml:space="preserve">- Forslag til fjernelse af </w:t>
      </w:r>
      <w:r w:rsidR="36E79523" w:rsidRPr="3EA975F4">
        <w:rPr>
          <w:rFonts w:ascii="Arial" w:hAnsi="Arial" w:cs="Arial"/>
          <w:sz w:val="20"/>
          <w:szCs w:val="20"/>
        </w:rPr>
        <w:t xml:space="preserve">tre </w:t>
      </w:r>
      <w:r w:rsidR="0E08B9F8" w:rsidRPr="3EA975F4">
        <w:rPr>
          <w:rFonts w:ascii="Arial" w:hAnsi="Arial" w:cs="Arial"/>
          <w:sz w:val="20"/>
          <w:szCs w:val="20"/>
        </w:rPr>
        <w:t>rødtjørne</w:t>
      </w:r>
      <w:r w:rsidR="123AEC31" w:rsidRPr="3EA975F4">
        <w:rPr>
          <w:rFonts w:ascii="Arial" w:hAnsi="Arial" w:cs="Arial"/>
          <w:sz w:val="20"/>
          <w:szCs w:val="20"/>
        </w:rPr>
        <w:t>: rodnettet skal op</w:t>
      </w:r>
      <w:r w:rsidR="38C82820" w:rsidRPr="3EA975F4">
        <w:rPr>
          <w:rFonts w:ascii="Arial" w:hAnsi="Arial" w:cs="Arial"/>
          <w:sz w:val="20"/>
          <w:szCs w:val="20"/>
        </w:rPr>
        <w:t xml:space="preserve">, så </w:t>
      </w:r>
      <w:r w:rsidR="000E34C5" w:rsidRPr="3EA975F4">
        <w:rPr>
          <w:rFonts w:ascii="Arial" w:hAnsi="Arial" w:cs="Arial"/>
          <w:sz w:val="20"/>
          <w:szCs w:val="20"/>
        </w:rPr>
        <w:t>træerne</w:t>
      </w:r>
      <w:r>
        <w:br/>
      </w:r>
      <w:r w:rsidR="000E34C5" w:rsidRPr="3EA975F4">
        <w:rPr>
          <w:rFonts w:ascii="Arial" w:hAnsi="Arial" w:cs="Arial"/>
          <w:sz w:val="20"/>
          <w:szCs w:val="20"/>
        </w:rPr>
        <w:t>for</w:t>
      </w:r>
      <w:r w:rsidR="123AEC31" w:rsidRPr="3EA975F4">
        <w:rPr>
          <w:rFonts w:ascii="Arial" w:hAnsi="Arial" w:cs="Arial"/>
          <w:sz w:val="20"/>
          <w:szCs w:val="20"/>
        </w:rPr>
        <w:t>bliver fjernet.</w:t>
      </w:r>
    </w:p>
    <w:p w14:paraId="292CDAF4" w14:textId="77777777" w:rsidR="00B91C64" w:rsidRPr="00D9504E" w:rsidRDefault="00B91C64" w:rsidP="2FB5AC6A">
      <w:pPr>
        <w:rPr>
          <w:rFonts w:ascii="Arial" w:hAnsi="Arial" w:cs="Arial"/>
          <w:sz w:val="20"/>
          <w:szCs w:val="20"/>
        </w:rPr>
      </w:pPr>
    </w:p>
    <w:p w14:paraId="60061E4C" w14:textId="519EEF1B" w:rsidR="00696FA2" w:rsidRPr="000E34C5" w:rsidRDefault="7F80314F" w:rsidP="3EA975F4">
      <w:pPr>
        <w:numPr>
          <w:ilvl w:val="1"/>
          <w:numId w:val="12"/>
        </w:numPr>
        <w:rPr>
          <w:rFonts w:ascii="Arial" w:hAnsi="Arial" w:cs="Arial"/>
          <w:sz w:val="20"/>
          <w:szCs w:val="20"/>
        </w:rPr>
      </w:pPr>
      <w:r w:rsidRPr="3EA975F4">
        <w:rPr>
          <w:rFonts w:ascii="Arial" w:hAnsi="Arial" w:cs="Arial"/>
          <w:sz w:val="20"/>
          <w:szCs w:val="20"/>
        </w:rPr>
        <w:t>Menigt medlem (Hanne Mie)</w:t>
      </w:r>
      <w:r w:rsidR="3810F2EA">
        <w:br/>
      </w:r>
      <w:r w:rsidR="56D2905F" w:rsidRPr="3EA975F4">
        <w:rPr>
          <w:rFonts w:ascii="Arial" w:hAnsi="Arial" w:cs="Arial"/>
          <w:sz w:val="20"/>
          <w:szCs w:val="20"/>
        </w:rPr>
        <w:t>”</w:t>
      </w:r>
      <w:r w:rsidRPr="3EA975F4">
        <w:rPr>
          <w:rFonts w:ascii="Arial" w:hAnsi="Arial" w:cs="Arial"/>
          <w:sz w:val="20"/>
          <w:szCs w:val="20"/>
        </w:rPr>
        <w:t>Efter Stiftsdagen</w:t>
      </w:r>
      <w:r w:rsidR="56D2905F" w:rsidRPr="3EA975F4">
        <w:rPr>
          <w:rFonts w:ascii="Arial" w:hAnsi="Arial" w:cs="Arial"/>
          <w:sz w:val="20"/>
          <w:szCs w:val="20"/>
        </w:rPr>
        <w:t>”</w:t>
      </w:r>
      <w:r w:rsidRPr="3EA975F4">
        <w:rPr>
          <w:rFonts w:ascii="Arial" w:hAnsi="Arial" w:cs="Arial"/>
          <w:sz w:val="20"/>
          <w:szCs w:val="20"/>
        </w:rPr>
        <w:t xml:space="preserve">: </w:t>
      </w:r>
      <w:r w:rsidR="5CDA3F17" w:rsidRPr="3EA975F4">
        <w:rPr>
          <w:rFonts w:ascii="Arial" w:hAnsi="Arial" w:cs="Arial"/>
          <w:sz w:val="20"/>
          <w:szCs w:val="20"/>
        </w:rPr>
        <w:t>Et menigt medlem</w:t>
      </w:r>
      <w:r w:rsidRPr="3EA975F4">
        <w:rPr>
          <w:rFonts w:ascii="Arial" w:hAnsi="Arial" w:cs="Arial"/>
          <w:sz w:val="20"/>
          <w:szCs w:val="20"/>
        </w:rPr>
        <w:t xml:space="preserve"> beret</w:t>
      </w:r>
      <w:r w:rsidR="67FF3258" w:rsidRPr="3EA975F4">
        <w:rPr>
          <w:rFonts w:ascii="Arial" w:hAnsi="Arial" w:cs="Arial"/>
          <w:sz w:val="20"/>
          <w:szCs w:val="20"/>
        </w:rPr>
        <w:t>ter</w:t>
      </w:r>
      <w:r w:rsidRPr="3EA975F4">
        <w:rPr>
          <w:rFonts w:ascii="Arial" w:hAnsi="Arial" w:cs="Arial"/>
          <w:sz w:val="20"/>
          <w:szCs w:val="20"/>
        </w:rPr>
        <w:t xml:space="preserve"> om Roskilde Stiftsdag 25. marts, hvor tre medlemmer af rådet deltog.</w:t>
      </w:r>
      <w:r w:rsidR="3810F2EA" w:rsidRPr="3EA975F4">
        <w:rPr>
          <w:rFonts w:ascii="Arial" w:hAnsi="Arial" w:cs="Arial"/>
          <w:sz w:val="20"/>
          <w:szCs w:val="20"/>
        </w:rPr>
        <w:t xml:space="preserve"> Der var </w:t>
      </w:r>
      <w:r w:rsidR="52942D5D" w:rsidRPr="3EA975F4">
        <w:rPr>
          <w:rFonts w:ascii="Arial" w:hAnsi="Arial" w:cs="Arial"/>
          <w:sz w:val="20"/>
          <w:szCs w:val="20"/>
        </w:rPr>
        <w:t xml:space="preserve">mange </w:t>
      </w:r>
      <w:r w:rsidR="3810F2EA" w:rsidRPr="3EA975F4">
        <w:rPr>
          <w:rFonts w:ascii="Arial" w:hAnsi="Arial" w:cs="Arial"/>
          <w:sz w:val="20"/>
          <w:szCs w:val="20"/>
        </w:rPr>
        <w:t xml:space="preserve">interessante indslag, bl.a. </w:t>
      </w:r>
      <w:r w:rsidR="10EDCF32" w:rsidRPr="3EA975F4">
        <w:rPr>
          <w:rFonts w:ascii="Arial" w:hAnsi="Arial" w:cs="Arial"/>
          <w:sz w:val="20"/>
          <w:szCs w:val="20"/>
        </w:rPr>
        <w:t xml:space="preserve">om </w:t>
      </w:r>
      <w:r w:rsidR="3810F2EA" w:rsidRPr="3EA975F4">
        <w:rPr>
          <w:rFonts w:ascii="Arial" w:hAnsi="Arial" w:cs="Arial"/>
          <w:sz w:val="20"/>
          <w:szCs w:val="20"/>
        </w:rPr>
        <w:t xml:space="preserve">vision, altså hvor </w:t>
      </w:r>
      <w:r w:rsidR="3810F2EA" w:rsidRPr="3EA975F4">
        <w:rPr>
          <w:rFonts w:ascii="Arial" w:hAnsi="Arial" w:cs="Arial"/>
          <w:sz w:val="20"/>
          <w:szCs w:val="20"/>
        </w:rPr>
        <w:lastRenderedPageBreak/>
        <w:t>menighedsrådet sætter retningen for kirkens liv. Hvad vil vi med kirken? Hvad vil sognet? Hvad ved vi om vores befolkning</w:t>
      </w:r>
      <w:r w:rsidR="00BB5B37" w:rsidRPr="3EA975F4">
        <w:rPr>
          <w:rFonts w:ascii="Arial" w:hAnsi="Arial" w:cs="Arial"/>
          <w:sz w:val="20"/>
          <w:szCs w:val="20"/>
        </w:rPr>
        <w:t>s ønsker</w:t>
      </w:r>
      <w:r w:rsidR="3810F2EA" w:rsidRPr="3EA975F4">
        <w:rPr>
          <w:rFonts w:ascii="Arial" w:hAnsi="Arial" w:cs="Arial"/>
          <w:sz w:val="20"/>
          <w:szCs w:val="20"/>
        </w:rPr>
        <w:t xml:space="preserve">? </w:t>
      </w:r>
      <w:r w:rsidR="2A422CD3" w:rsidRPr="3EA975F4">
        <w:rPr>
          <w:rFonts w:ascii="Arial" w:hAnsi="Arial" w:cs="Arial"/>
          <w:sz w:val="20"/>
          <w:szCs w:val="20"/>
        </w:rPr>
        <w:t>MR</w:t>
      </w:r>
      <w:r w:rsidR="4AA767FE" w:rsidRPr="3EA975F4">
        <w:rPr>
          <w:rFonts w:ascii="Arial" w:hAnsi="Arial" w:cs="Arial"/>
          <w:sz w:val="20"/>
          <w:szCs w:val="20"/>
        </w:rPr>
        <w:t xml:space="preserve"> drøfter</w:t>
      </w:r>
      <w:r w:rsidR="2A422CD3" w:rsidRPr="3EA975F4">
        <w:rPr>
          <w:rFonts w:ascii="Arial" w:hAnsi="Arial" w:cs="Arial"/>
          <w:sz w:val="20"/>
          <w:szCs w:val="20"/>
        </w:rPr>
        <w:t xml:space="preserve"> videre.</w:t>
      </w:r>
      <w:r w:rsidR="282C0D26" w:rsidRPr="3EA975F4">
        <w:rPr>
          <w:rFonts w:ascii="Arial" w:hAnsi="Arial" w:cs="Arial"/>
          <w:sz w:val="20"/>
          <w:szCs w:val="20"/>
        </w:rPr>
        <w:t xml:space="preserve"> Vi kan desuden invitere Kirkefondet til at hjælpe med den proces.</w:t>
      </w:r>
      <w:r w:rsidR="32962A03" w:rsidRPr="3EA975F4">
        <w:rPr>
          <w:rFonts w:ascii="Arial" w:hAnsi="Arial" w:cs="Arial"/>
          <w:sz w:val="20"/>
          <w:szCs w:val="20"/>
        </w:rPr>
        <w:t xml:space="preserve"> Kriseberedskab – fysisk og psykisk - og visioner skab</w:t>
      </w:r>
      <w:r w:rsidR="35A46C82" w:rsidRPr="3EA975F4">
        <w:rPr>
          <w:rFonts w:ascii="Arial" w:hAnsi="Arial" w:cs="Arial"/>
          <w:sz w:val="20"/>
          <w:szCs w:val="20"/>
        </w:rPr>
        <w:t>te især stof til eftertanke som idéer til videre diskussion og implementering</w:t>
      </w:r>
      <w:r w:rsidR="32962A03" w:rsidRPr="3EA975F4">
        <w:rPr>
          <w:rFonts w:ascii="Arial" w:hAnsi="Arial" w:cs="Arial"/>
          <w:sz w:val="20"/>
          <w:szCs w:val="20"/>
        </w:rPr>
        <w:t>.</w:t>
      </w:r>
      <w:r w:rsidR="3810F2EA">
        <w:br/>
      </w:r>
    </w:p>
    <w:p w14:paraId="0F522521" w14:textId="159CBC88" w:rsidR="00B91C64" w:rsidRPr="00D9504E" w:rsidRDefault="08422930" w:rsidP="2FB5AC6A">
      <w:pPr>
        <w:numPr>
          <w:ilvl w:val="0"/>
          <w:numId w:val="12"/>
        </w:numPr>
        <w:rPr>
          <w:rFonts w:ascii="Arial" w:hAnsi="Arial" w:cs="Arial"/>
          <w:sz w:val="20"/>
          <w:szCs w:val="20"/>
          <w:u w:val="single"/>
        </w:rPr>
      </w:pPr>
      <w:r w:rsidRPr="2FB5AC6A">
        <w:rPr>
          <w:rFonts w:ascii="Arial" w:hAnsi="Arial" w:cs="Arial"/>
          <w:sz w:val="20"/>
          <w:szCs w:val="20"/>
          <w:u w:val="single"/>
        </w:rPr>
        <w:t>Beslutningspunkter</w:t>
      </w:r>
      <w:r w:rsidR="0038447E">
        <w:br/>
      </w:r>
    </w:p>
    <w:p w14:paraId="7152DE14" w14:textId="36B03943" w:rsidR="00D9504E" w:rsidRPr="00D9504E" w:rsidRDefault="25193DCE" w:rsidP="2FB5AC6A">
      <w:pPr>
        <w:pStyle w:val="Listeafsnit"/>
        <w:numPr>
          <w:ilvl w:val="1"/>
          <w:numId w:val="12"/>
        </w:numPr>
        <w:rPr>
          <w:rFonts w:ascii="Arial" w:hAnsi="Arial" w:cs="Arial"/>
          <w:sz w:val="20"/>
          <w:szCs w:val="20"/>
          <w:u w:val="single"/>
        </w:rPr>
      </w:pPr>
      <w:r w:rsidRPr="2FB5AC6A">
        <w:rPr>
          <w:rFonts w:ascii="Arial" w:hAnsi="Arial" w:cs="Arial"/>
          <w:sz w:val="20"/>
          <w:szCs w:val="20"/>
          <w:bdr w:val="none" w:sz="0" w:space="0" w:color="auto" w:frame="1"/>
        </w:rPr>
        <w:t>Hvordan skal det gamle kortæppe gemmes for eftertiden? (</w:t>
      </w:r>
      <w:r w:rsidR="08DB4BF0" w:rsidRPr="2FB5AC6A">
        <w:rPr>
          <w:rFonts w:ascii="Arial" w:hAnsi="Arial" w:cs="Arial"/>
          <w:sz w:val="20"/>
          <w:szCs w:val="20"/>
          <w:bdr w:val="none" w:sz="0" w:space="0" w:color="auto" w:frame="1"/>
        </w:rPr>
        <w:t>Lars</w:t>
      </w:r>
      <w:r w:rsidRPr="2FB5AC6A">
        <w:rPr>
          <w:rFonts w:ascii="Arial" w:hAnsi="Arial" w:cs="Arial"/>
          <w:sz w:val="20"/>
          <w:szCs w:val="20"/>
          <w:bdr w:val="none" w:sz="0" w:space="0" w:color="auto" w:frame="1"/>
        </w:rPr>
        <w:t>)</w:t>
      </w:r>
      <w:r w:rsidR="00D9504E">
        <w:br/>
      </w:r>
      <w:r w:rsidR="29621B90" w:rsidRPr="2FB5AC6A">
        <w:rPr>
          <w:rFonts w:ascii="Arial" w:hAnsi="Arial" w:cs="Arial"/>
          <w:sz w:val="20"/>
          <w:szCs w:val="20"/>
        </w:rPr>
        <w:t>Der diskuteres forskellige muligheder</w:t>
      </w:r>
      <w:r w:rsidR="4D4655C0" w:rsidRPr="2FB5AC6A">
        <w:rPr>
          <w:rFonts w:ascii="Arial" w:hAnsi="Arial" w:cs="Arial"/>
          <w:sz w:val="20"/>
          <w:szCs w:val="20"/>
        </w:rPr>
        <w:t>. Vi tænker videre over det</w:t>
      </w:r>
      <w:r w:rsidR="29621B90" w:rsidRPr="2FB5AC6A">
        <w:rPr>
          <w:rFonts w:ascii="Arial" w:hAnsi="Arial" w:cs="Arial"/>
          <w:sz w:val="20"/>
          <w:szCs w:val="20"/>
        </w:rPr>
        <w:t>.</w:t>
      </w:r>
      <w:r w:rsidR="32C6A67B" w:rsidRPr="2FB5AC6A">
        <w:rPr>
          <w:rFonts w:ascii="Arial" w:hAnsi="Arial" w:cs="Arial"/>
          <w:sz w:val="20"/>
          <w:szCs w:val="20"/>
        </w:rPr>
        <w:t xml:space="preserve"> Enstemmigt besluttet.</w:t>
      </w:r>
      <w:r w:rsidR="00D94938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br/>
      </w:r>
    </w:p>
    <w:p w14:paraId="5A865C9D" w14:textId="3C8A4921" w:rsidR="00D9504E" w:rsidRPr="00D9504E" w:rsidRDefault="25193DCE" w:rsidP="2FB5AC6A">
      <w:pPr>
        <w:pStyle w:val="Listeafsnit"/>
        <w:numPr>
          <w:ilvl w:val="1"/>
          <w:numId w:val="12"/>
        </w:numPr>
        <w:rPr>
          <w:rFonts w:ascii="Arial" w:hAnsi="Arial" w:cs="Arial"/>
          <w:sz w:val="20"/>
          <w:szCs w:val="20"/>
          <w:u w:val="single"/>
        </w:rPr>
      </w:pPr>
      <w:r w:rsidRPr="2FB5AC6A">
        <w:rPr>
          <w:rFonts w:ascii="Arial" w:hAnsi="Arial" w:cs="Arial"/>
          <w:sz w:val="20"/>
          <w:szCs w:val="20"/>
          <w:bdr w:val="none" w:sz="0" w:space="0" w:color="auto" w:frame="1"/>
        </w:rPr>
        <w:t xml:space="preserve">Sognehuset, hvem overtager ansvaret efter </w:t>
      </w:r>
      <w:r w:rsidR="497F109E" w:rsidRPr="2FB5AC6A">
        <w:rPr>
          <w:rFonts w:ascii="Arial" w:hAnsi="Arial" w:cs="Arial"/>
          <w:sz w:val="20"/>
          <w:szCs w:val="20"/>
          <w:bdr w:val="none" w:sz="0" w:space="0" w:color="auto" w:frame="1"/>
        </w:rPr>
        <w:t>den tidligere sognemedhjælper</w:t>
      </w:r>
      <w:r w:rsidRPr="2FB5AC6A">
        <w:rPr>
          <w:rFonts w:ascii="Arial" w:hAnsi="Arial" w:cs="Arial"/>
          <w:sz w:val="20"/>
          <w:szCs w:val="20"/>
          <w:bdr w:val="none" w:sz="0" w:space="0" w:color="auto" w:frame="1"/>
        </w:rPr>
        <w:t>?</w:t>
      </w:r>
      <w:r w:rsidR="56D2905F" w:rsidRPr="2FB5AC6A">
        <w:rPr>
          <w:rFonts w:ascii="Arial" w:hAnsi="Arial" w:cs="Arial"/>
          <w:sz w:val="20"/>
          <w:szCs w:val="20"/>
          <w:bdr w:val="none" w:sz="0" w:space="0" w:color="auto" w:frame="1"/>
        </w:rPr>
        <w:t xml:space="preserve"> (Lars)</w:t>
      </w:r>
      <w:r w:rsidR="00D9504E">
        <w:br/>
      </w:r>
      <w:r w:rsidR="39F6D93A" w:rsidRPr="2FB5AC6A">
        <w:rPr>
          <w:rFonts w:ascii="Arial" w:hAnsi="Arial" w:cs="Arial"/>
          <w:sz w:val="20"/>
          <w:szCs w:val="20"/>
        </w:rPr>
        <w:t xml:space="preserve">Der er tale om, at præstebygningerne </w:t>
      </w:r>
      <w:r w:rsidR="00BB5B37">
        <w:rPr>
          <w:rFonts w:ascii="Arial" w:hAnsi="Arial" w:cs="Arial"/>
          <w:sz w:val="20"/>
          <w:szCs w:val="20"/>
        </w:rPr>
        <w:t xml:space="preserve">på sigt </w:t>
      </w:r>
      <w:r w:rsidR="39F6D93A" w:rsidRPr="2FB5AC6A">
        <w:rPr>
          <w:rFonts w:ascii="Arial" w:hAnsi="Arial" w:cs="Arial"/>
          <w:sz w:val="20"/>
          <w:szCs w:val="20"/>
        </w:rPr>
        <w:t>overgår til provstiudvalget</w:t>
      </w:r>
      <w:r w:rsidR="05C71118" w:rsidRPr="2FB5AC6A">
        <w:rPr>
          <w:rFonts w:ascii="Arial" w:hAnsi="Arial" w:cs="Arial"/>
          <w:sz w:val="20"/>
          <w:szCs w:val="20"/>
        </w:rPr>
        <w:t xml:space="preserve">, hvorved vi </w:t>
      </w:r>
      <w:r w:rsidR="00BB5B37">
        <w:rPr>
          <w:rFonts w:ascii="Arial" w:hAnsi="Arial" w:cs="Arial"/>
          <w:sz w:val="20"/>
          <w:szCs w:val="20"/>
        </w:rPr>
        <w:t xml:space="preserve">måske </w:t>
      </w:r>
      <w:r w:rsidR="05C71118" w:rsidRPr="2FB5AC6A">
        <w:rPr>
          <w:rFonts w:ascii="Arial" w:hAnsi="Arial" w:cs="Arial"/>
          <w:sz w:val="20"/>
          <w:szCs w:val="20"/>
        </w:rPr>
        <w:t>ikke længere skal håndtere denne udfordring.</w:t>
      </w:r>
      <w:r w:rsidR="00D9504E">
        <w:br/>
      </w:r>
      <w:r w:rsidR="65767690" w:rsidRPr="2FB5AC6A">
        <w:rPr>
          <w:rFonts w:ascii="Arial" w:hAnsi="Arial" w:cs="Arial"/>
          <w:sz w:val="20"/>
          <w:szCs w:val="20"/>
        </w:rPr>
        <w:t xml:space="preserve">Der drøftes mulighed for, at de forskellige opgaver kan fordeles ud på forskellige frivillige. </w:t>
      </w:r>
      <w:r w:rsidR="6EBBD62F" w:rsidRPr="2FB5AC6A">
        <w:rPr>
          <w:rFonts w:ascii="Arial" w:hAnsi="Arial" w:cs="Arial"/>
          <w:sz w:val="20"/>
          <w:szCs w:val="20"/>
        </w:rPr>
        <w:t>Enstemmigt besluttet</w:t>
      </w:r>
      <w:r w:rsidR="00BB5B37">
        <w:rPr>
          <w:rFonts w:ascii="Arial" w:hAnsi="Arial" w:cs="Arial"/>
          <w:sz w:val="20"/>
          <w:szCs w:val="20"/>
        </w:rPr>
        <w:t xml:space="preserve"> at diskutere på næste møder</w:t>
      </w:r>
      <w:r w:rsidR="6EBBD62F" w:rsidRPr="2FB5AC6A">
        <w:rPr>
          <w:rFonts w:ascii="Arial" w:hAnsi="Arial" w:cs="Arial"/>
          <w:sz w:val="20"/>
          <w:szCs w:val="20"/>
        </w:rPr>
        <w:t>.</w:t>
      </w:r>
      <w:r w:rsidR="00D94938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br/>
      </w:r>
    </w:p>
    <w:p w14:paraId="7F17D0B6" w14:textId="7F2C1403" w:rsidR="00D9504E" w:rsidRPr="00D9504E" w:rsidRDefault="7F80314F" w:rsidP="2FB5AC6A">
      <w:pPr>
        <w:pStyle w:val="Listeafsnit"/>
        <w:numPr>
          <w:ilvl w:val="1"/>
          <w:numId w:val="12"/>
        </w:numPr>
        <w:rPr>
          <w:rFonts w:ascii="Arial" w:hAnsi="Arial" w:cs="Arial"/>
          <w:sz w:val="20"/>
          <w:szCs w:val="20"/>
        </w:rPr>
      </w:pPr>
      <w:r w:rsidRPr="2FB5AC6A">
        <w:rPr>
          <w:rFonts w:ascii="Arial" w:hAnsi="Arial" w:cs="Arial"/>
          <w:sz w:val="20"/>
          <w:szCs w:val="20"/>
        </w:rPr>
        <w:t>Mangler i og ved sognehuset (Elisa)</w:t>
      </w:r>
      <w:r w:rsidR="00D9504E">
        <w:br/>
      </w:r>
      <w:r w:rsidR="064A13A7" w:rsidRPr="2FB5AC6A">
        <w:rPr>
          <w:rFonts w:ascii="Arial" w:hAnsi="Arial" w:cs="Arial"/>
          <w:sz w:val="20"/>
          <w:szCs w:val="20"/>
        </w:rPr>
        <w:t xml:space="preserve">MR arbejder videre med behov og prioritering. </w:t>
      </w:r>
      <w:r w:rsidR="77C9383C" w:rsidRPr="2FB5AC6A">
        <w:rPr>
          <w:rFonts w:ascii="Arial" w:hAnsi="Arial" w:cs="Arial"/>
          <w:sz w:val="20"/>
          <w:szCs w:val="20"/>
        </w:rPr>
        <w:t>Tages op igen senere på året</w:t>
      </w:r>
      <w:r w:rsidR="69B9DA5E" w:rsidRPr="2FB5AC6A">
        <w:rPr>
          <w:rFonts w:ascii="Arial" w:hAnsi="Arial" w:cs="Arial"/>
          <w:sz w:val="20"/>
          <w:szCs w:val="20"/>
        </w:rPr>
        <w:t>.</w:t>
      </w:r>
    </w:p>
    <w:p w14:paraId="3656B9AB" w14:textId="3959CFAC" w:rsidR="00DD4E70" w:rsidRPr="00D9504E" w:rsidRDefault="011498FB" w:rsidP="2FB5AC6A">
      <w:pPr>
        <w:numPr>
          <w:ilvl w:val="1"/>
          <w:numId w:val="12"/>
        </w:numPr>
        <w:rPr>
          <w:rFonts w:ascii="Arial" w:hAnsi="Arial" w:cs="Arial"/>
          <w:sz w:val="20"/>
          <w:szCs w:val="20"/>
        </w:rPr>
      </w:pPr>
      <w:r w:rsidRPr="2FB5AC6A">
        <w:rPr>
          <w:rFonts w:ascii="Arial" w:hAnsi="Arial" w:cs="Arial"/>
          <w:sz w:val="20"/>
          <w:szCs w:val="20"/>
        </w:rPr>
        <w:t>Kirkeværge</w:t>
      </w:r>
      <w:r w:rsidR="1840BA69" w:rsidRPr="2FB5AC6A">
        <w:rPr>
          <w:rFonts w:ascii="Arial" w:hAnsi="Arial" w:cs="Arial"/>
          <w:sz w:val="20"/>
          <w:szCs w:val="20"/>
        </w:rPr>
        <w:t xml:space="preserve"> / KKG-udvalg</w:t>
      </w:r>
      <w:r w:rsidR="349CEE73" w:rsidRPr="2FB5AC6A">
        <w:rPr>
          <w:rFonts w:ascii="Arial" w:hAnsi="Arial" w:cs="Arial"/>
          <w:sz w:val="20"/>
          <w:szCs w:val="20"/>
        </w:rPr>
        <w:t xml:space="preserve"> (Lars og Anders)</w:t>
      </w:r>
      <w:r w:rsidR="00D9504E">
        <w:br/>
      </w:r>
      <w:r w:rsidR="25193DCE" w:rsidRPr="2FB5AC6A">
        <w:rPr>
          <w:rFonts w:ascii="Arial" w:hAnsi="Arial" w:cs="Arial"/>
          <w:sz w:val="20"/>
          <w:szCs w:val="20"/>
        </w:rPr>
        <w:t>Folderen</w:t>
      </w:r>
      <w:r w:rsidR="1840BA69" w:rsidRPr="2FB5AC6A">
        <w:rPr>
          <w:rFonts w:ascii="Arial" w:hAnsi="Arial" w:cs="Arial"/>
          <w:sz w:val="20"/>
          <w:szCs w:val="20"/>
        </w:rPr>
        <w:t xml:space="preserve"> ”Når der indtræffer dødsfald i familien”</w:t>
      </w:r>
      <w:r w:rsidR="33B66775" w:rsidRPr="2FB5AC6A">
        <w:rPr>
          <w:rFonts w:ascii="Arial" w:hAnsi="Arial" w:cs="Arial"/>
          <w:sz w:val="20"/>
          <w:szCs w:val="20"/>
        </w:rPr>
        <w:t xml:space="preserve"> skal revideres</w:t>
      </w:r>
      <w:r w:rsidR="00BB5B37">
        <w:rPr>
          <w:rFonts w:ascii="Arial" w:hAnsi="Arial" w:cs="Arial"/>
          <w:sz w:val="20"/>
          <w:szCs w:val="20"/>
        </w:rPr>
        <w:t xml:space="preserve"> i samarbejde med Snoldelev, men først</w:t>
      </w:r>
      <w:r w:rsidR="33B66775" w:rsidRPr="2FB5AC6A">
        <w:rPr>
          <w:rFonts w:ascii="Arial" w:hAnsi="Arial" w:cs="Arial"/>
          <w:sz w:val="20"/>
          <w:szCs w:val="20"/>
        </w:rPr>
        <w:t xml:space="preserve"> </w:t>
      </w:r>
      <w:r w:rsidR="533CF618" w:rsidRPr="2FB5AC6A">
        <w:rPr>
          <w:rFonts w:ascii="Arial" w:hAnsi="Arial" w:cs="Arial"/>
          <w:sz w:val="20"/>
          <w:szCs w:val="20"/>
        </w:rPr>
        <w:t>efter Påske.</w:t>
      </w:r>
      <w:r w:rsidR="7F6D1E97" w:rsidRPr="2FB5AC6A">
        <w:rPr>
          <w:rFonts w:ascii="Arial" w:hAnsi="Arial" w:cs="Arial"/>
          <w:sz w:val="20"/>
          <w:szCs w:val="20"/>
        </w:rPr>
        <w:t xml:space="preserve"> </w:t>
      </w:r>
      <w:r w:rsidR="00D9504E">
        <w:br/>
      </w:r>
      <w:r w:rsidR="59C23E3E" w:rsidRPr="2FB5AC6A">
        <w:rPr>
          <w:rFonts w:ascii="Arial" w:hAnsi="Arial" w:cs="Arial"/>
          <w:sz w:val="20"/>
          <w:szCs w:val="20"/>
        </w:rPr>
        <w:t>Anders ha</w:t>
      </w:r>
      <w:r w:rsidR="0C17EB88" w:rsidRPr="2FB5AC6A">
        <w:rPr>
          <w:rFonts w:ascii="Arial" w:hAnsi="Arial" w:cs="Arial"/>
          <w:sz w:val="20"/>
          <w:szCs w:val="20"/>
        </w:rPr>
        <w:t xml:space="preserve">r </w:t>
      </w:r>
      <w:r w:rsidR="59C23E3E" w:rsidRPr="2FB5AC6A">
        <w:rPr>
          <w:rFonts w:ascii="Arial" w:hAnsi="Arial" w:cs="Arial"/>
          <w:sz w:val="20"/>
          <w:szCs w:val="20"/>
        </w:rPr>
        <w:t xml:space="preserve">undersøgt muligheden </w:t>
      </w:r>
      <w:r w:rsidR="594165F1" w:rsidRPr="2FB5AC6A">
        <w:rPr>
          <w:rFonts w:ascii="Arial" w:hAnsi="Arial" w:cs="Arial"/>
          <w:sz w:val="20"/>
          <w:szCs w:val="20"/>
        </w:rPr>
        <w:t xml:space="preserve">for </w:t>
      </w:r>
      <w:r w:rsidR="432C613B" w:rsidRPr="2FB5AC6A">
        <w:rPr>
          <w:rFonts w:ascii="Arial" w:hAnsi="Arial" w:cs="Arial"/>
          <w:sz w:val="20"/>
          <w:szCs w:val="20"/>
        </w:rPr>
        <w:t>spejl</w:t>
      </w:r>
      <w:r w:rsidR="594165F1" w:rsidRPr="2FB5AC6A">
        <w:rPr>
          <w:rFonts w:ascii="Arial" w:hAnsi="Arial" w:cs="Arial"/>
          <w:sz w:val="20"/>
          <w:szCs w:val="20"/>
        </w:rPr>
        <w:t>bassin</w:t>
      </w:r>
      <w:r w:rsidR="74A5C599" w:rsidRPr="2FB5AC6A">
        <w:rPr>
          <w:rFonts w:ascii="Arial" w:hAnsi="Arial" w:cs="Arial"/>
          <w:sz w:val="20"/>
          <w:szCs w:val="20"/>
        </w:rPr>
        <w:t>, som er blevet drøftet</w:t>
      </w:r>
      <w:r w:rsidR="5A5833D7" w:rsidRPr="2FB5AC6A">
        <w:rPr>
          <w:rFonts w:ascii="Arial" w:hAnsi="Arial" w:cs="Arial"/>
          <w:sz w:val="20"/>
          <w:szCs w:val="20"/>
        </w:rPr>
        <w:t>. Beslutning udsættes</w:t>
      </w:r>
      <w:r w:rsidR="0743A028" w:rsidRPr="2FB5AC6A">
        <w:rPr>
          <w:rFonts w:ascii="Arial" w:hAnsi="Arial" w:cs="Arial"/>
          <w:sz w:val="20"/>
          <w:szCs w:val="20"/>
        </w:rPr>
        <w:t xml:space="preserve"> til senere på året.</w:t>
      </w:r>
      <w:r w:rsidR="00D9504E">
        <w:br/>
      </w:r>
    </w:p>
    <w:p w14:paraId="452166DE" w14:textId="38D8719B" w:rsidR="168C465F" w:rsidRDefault="168C465F" w:rsidP="2FB5AC6A">
      <w:pPr>
        <w:numPr>
          <w:ilvl w:val="0"/>
          <w:numId w:val="12"/>
        </w:numPr>
        <w:spacing w:line="259" w:lineRule="auto"/>
        <w:rPr>
          <w:rFonts w:ascii="Arial" w:hAnsi="Arial" w:cs="Arial"/>
          <w:sz w:val="20"/>
          <w:szCs w:val="20"/>
        </w:rPr>
      </w:pPr>
      <w:r w:rsidRPr="2FB5AC6A">
        <w:rPr>
          <w:rFonts w:ascii="Arial" w:hAnsi="Arial" w:cs="Arial"/>
          <w:sz w:val="20"/>
          <w:szCs w:val="20"/>
          <w:u w:val="single"/>
        </w:rPr>
        <w:t>Eventuelt</w:t>
      </w:r>
      <w:r>
        <w:br/>
      </w:r>
      <w:r>
        <w:br/>
      </w:r>
      <w:r w:rsidR="66CBB3D2" w:rsidRPr="2FB5AC6A">
        <w:rPr>
          <w:rFonts w:ascii="Arial" w:hAnsi="Arial" w:cs="Arial"/>
          <w:sz w:val="20"/>
          <w:szCs w:val="20"/>
        </w:rPr>
        <w:t>Der drøftes behov for</w:t>
      </w:r>
      <w:r w:rsidR="391B3458" w:rsidRPr="2FB5AC6A">
        <w:rPr>
          <w:rFonts w:ascii="Arial" w:hAnsi="Arial" w:cs="Arial"/>
          <w:sz w:val="20"/>
          <w:szCs w:val="20"/>
        </w:rPr>
        <w:t xml:space="preserve"> </w:t>
      </w:r>
      <w:r w:rsidR="410D9AF2" w:rsidRPr="2FB5AC6A">
        <w:rPr>
          <w:rFonts w:ascii="Arial" w:hAnsi="Arial" w:cs="Arial"/>
          <w:sz w:val="20"/>
          <w:szCs w:val="20"/>
        </w:rPr>
        <w:t xml:space="preserve">at have </w:t>
      </w:r>
      <w:r w:rsidR="4D696E1F" w:rsidRPr="2FB5AC6A">
        <w:rPr>
          <w:rFonts w:ascii="Arial" w:hAnsi="Arial" w:cs="Arial"/>
          <w:sz w:val="20"/>
          <w:szCs w:val="20"/>
        </w:rPr>
        <w:t xml:space="preserve">en </w:t>
      </w:r>
      <w:r w:rsidR="391B3458" w:rsidRPr="2FB5AC6A">
        <w:rPr>
          <w:rFonts w:ascii="Arial" w:hAnsi="Arial" w:cs="Arial"/>
          <w:sz w:val="20"/>
          <w:szCs w:val="20"/>
        </w:rPr>
        <w:t>nøgle</w:t>
      </w:r>
      <w:r w:rsidR="613D8E55" w:rsidRPr="2FB5AC6A">
        <w:rPr>
          <w:rFonts w:ascii="Arial" w:hAnsi="Arial" w:cs="Arial"/>
          <w:sz w:val="20"/>
          <w:szCs w:val="20"/>
        </w:rPr>
        <w:t xml:space="preserve"> </w:t>
      </w:r>
      <w:r w:rsidR="0401A108" w:rsidRPr="2FB5AC6A">
        <w:rPr>
          <w:rFonts w:ascii="Arial" w:hAnsi="Arial" w:cs="Arial"/>
          <w:sz w:val="20"/>
          <w:szCs w:val="20"/>
        </w:rPr>
        <w:t xml:space="preserve">i </w:t>
      </w:r>
      <w:r w:rsidR="41E0DCB4" w:rsidRPr="2FB5AC6A">
        <w:rPr>
          <w:rFonts w:ascii="Arial" w:hAnsi="Arial" w:cs="Arial"/>
          <w:sz w:val="20"/>
          <w:szCs w:val="20"/>
        </w:rPr>
        <w:t>sogne</w:t>
      </w:r>
      <w:r w:rsidR="0401A108" w:rsidRPr="2FB5AC6A">
        <w:rPr>
          <w:rFonts w:ascii="Arial" w:hAnsi="Arial" w:cs="Arial"/>
          <w:sz w:val="20"/>
          <w:szCs w:val="20"/>
        </w:rPr>
        <w:t xml:space="preserve">huset, så </w:t>
      </w:r>
      <w:r w:rsidR="3073CAA9" w:rsidRPr="2FB5AC6A">
        <w:rPr>
          <w:rFonts w:ascii="Arial" w:hAnsi="Arial" w:cs="Arial"/>
          <w:sz w:val="20"/>
          <w:szCs w:val="20"/>
        </w:rPr>
        <w:t xml:space="preserve">folk, der benytter sognehuset, også har mulighed for at benytte kirkegårdens toiletter. </w:t>
      </w:r>
      <w:r>
        <w:br/>
      </w:r>
      <w:r w:rsidR="6C38057F" w:rsidRPr="2FB5AC6A">
        <w:rPr>
          <w:rFonts w:ascii="Arial" w:hAnsi="Arial" w:cs="Arial"/>
          <w:sz w:val="20"/>
          <w:szCs w:val="20"/>
        </w:rPr>
        <w:t xml:space="preserve">Vi skal </w:t>
      </w:r>
      <w:r w:rsidR="2775C982" w:rsidRPr="2FB5AC6A">
        <w:rPr>
          <w:rFonts w:ascii="Arial" w:hAnsi="Arial" w:cs="Arial"/>
          <w:sz w:val="20"/>
          <w:szCs w:val="20"/>
        </w:rPr>
        <w:t>sikre</w:t>
      </w:r>
      <w:r w:rsidR="6C38057F" w:rsidRPr="2FB5AC6A">
        <w:rPr>
          <w:rFonts w:ascii="Arial" w:hAnsi="Arial" w:cs="Arial"/>
          <w:sz w:val="20"/>
          <w:szCs w:val="20"/>
        </w:rPr>
        <w:t>, at røgalarmen virker.</w:t>
      </w:r>
      <w:r>
        <w:br/>
      </w:r>
      <w:r w:rsidR="78F0CBC0" w:rsidRPr="2FB5AC6A">
        <w:rPr>
          <w:rFonts w:ascii="Arial" w:hAnsi="Arial" w:cs="Arial"/>
          <w:sz w:val="20"/>
          <w:szCs w:val="20"/>
        </w:rPr>
        <w:t xml:space="preserve">Kristeligt Dagblad: </w:t>
      </w:r>
      <w:r w:rsidR="59BF3258" w:rsidRPr="2FB5AC6A">
        <w:rPr>
          <w:rFonts w:ascii="Arial" w:hAnsi="Arial" w:cs="Arial"/>
          <w:sz w:val="20"/>
          <w:szCs w:val="20"/>
        </w:rPr>
        <w:t>Abonnementer revideres.</w:t>
      </w:r>
      <w:r>
        <w:br/>
      </w:r>
      <w:proofErr w:type="spellStart"/>
      <w:r w:rsidR="646232B7" w:rsidRPr="2FB5AC6A">
        <w:rPr>
          <w:rFonts w:ascii="Arial" w:hAnsi="Arial" w:cs="Arial"/>
          <w:sz w:val="20"/>
          <w:szCs w:val="20"/>
        </w:rPr>
        <w:t>ChurchDesk</w:t>
      </w:r>
      <w:proofErr w:type="spellEnd"/>
      <w:r w:rsidR="1534AAAC" w:rsidRPr="2FB5AC6A">
        <w:rPr>
          <w:rFonts w:ascii="Arial" w:hAnsi="Arial" w:cs="Arial"/>
          <w:sz w:val="20"/>
          <w:szCs w:val="20"/>
        </w:rPr>
        <w:t>:</w:t>
      </w:r>
      <w:r w:rsidR="69D621B2" w:rsidRPr="2FB5AC6A">
        <w:rPr>
          <w:rFonts w:ascii="Arial" w:hAnsi="Arial" w:cs="Arial"/>
          <w:sz w:val="20"/>
          <w:szCs w:val="20"/>
        </w:rPr>
        <w:t xml:space="preserve"> Der tages imod navne på interesserede, som vil blive tilmeldt platformen for nemmere at kunne følge med i kirkens aktiviteter.</w:t>
      </w:r>
      <w:r>
        <w:br/>
      </w:r>
      <w:r w:rsidR="6E18D744" w:rsidRPr="2FB5AC6A">
        <w:rPr>
          <w:rFonts w:ascii="Arial" w:hAnsi="Arial" w:cs="Arial"/>
          <w:sz w:val="20"/>
          <w:szCs w:val="20"/>
        </w:rPr>
        <w:t>Formanden</w:t>
      </w:r>
      <w:r w:rsidR="63BC01D4" w:rsidRPr="2FB5AC6A">
        <w:rPr>
          <w:rFonts w:ascii="Arial" w:hAnsi="Arial" w:cs="Arial"/>
          <w:sz w:val="20"/>
          <w:szCs w:val="20"/>
        </w:rPr>
        <w:t xml:space="preserve"> undersøger mulighed for billigere energiforsyning.</w:t>
      </w:r>
    </w:p>
    <w:p w14:paraId="4538A2FF" w14:textId="77777777" w:rsidR="00ED256D" w:rsidRDefault="00ED256D" w:rsidP="2FB5AC6A">
      <w:pPr>
        <w:ind w:left="360"/>
        <w:rPr>
          <w:rFonts w:ascii="Arial" w:hAnsi="Arial" w:cs="Arial"/>
          <w:sz w:val="20"/>
          <w:szCs w:val="20"/>
        </w:rPr>
      </w:pPr>
    </w:p>
    <w:p w14:paraId="53128261" w14:textId="24952B32" w:rsidR="00DE1AF1" w:rsidRPr="00D94938" w:rsidRDefault="13C94614" w:rsidP="2FB5AC6A">
      <w:pPr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2FB5AC6A">
        <w:rPr>
          <w:rFonts w:ascii="Arial" w:hAnsi="Arial" w:cs="Arial"/>
          <w:sz w:val="20"/>
          <w:szCs w:val="20"/>
          <w:u w:val="single"/>
        </w:rPr>
        <w:t>Lukket punkt på dagsordenen</w:t>
      </w:r>
      <w:r w:rsidR="00ED256D">
        <w:br/>
      </w:r>
      <w:r w:rsidR="00ED256D">
        <w:br/>
      </w:r>
      <w:r w:rsidRPr="2FB5AC6A">
        <w:rPr>
          <w:rFonts w:ascii="Arial" w:hAnsi="Arial" w:cs="Arial"/>
          <w:sz w:val="20"/>
          <w:szCs w:val="20"/>
        </w:rPr>
        <w:t>Matrikel øst for kirken</w:t>
      </w:r>
    </w:p>
    <w:sectPr w:rsidR="00DE1AF1" w:rsidRPr="00D94938" w:rsidSect="00314D0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26FA19" w14:textId="77777777" w:rsidR="008E607A" w:rsidRDefault="008E607A" w:rsidP="00E03219">
      <w:r>
        <w:separator/>
      </w:r>
    </w:p>
  </w:endnote>
  <w:endnote w:type="continuationSeparator" w:id="0">
    <w:p w14:paraId="350A2DD8" w14:textId="77777777" w:rsidR="008E607A" w:rsidRDefault="008E607A" w:rsidP="00E03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99C43A" w14:textId="77777777" w:rsidR="006675F5" w:rsidRDefault="006675F5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9056E" w14:textId="77777777" w:rsidR="006675F5" w:rsidRDefault="006675F5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BEF00" w14:textId="77777777" w:rsidR="006675F5" w:rsidRDefault="006675F5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78EBD4" w14:textId="77777777" w:rsidR="008E607A" w:rsidRDefault="008E607A" w:rsidP="00E03219">
      <w:r>
        <w:separator/>
      </w:r>
    </w:p>
  </w:footnote>
  <w:footnote w:type="continuationSeparator" w:id="0">
    <w:p w14:paraId="7553E6AC" w14:textId="77777777" w:rsidR="008E607A" w:rsidRDefault="008E607A" w:rsidP="00E032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1D779" w14:textId="77777777" w:rsidR="006675F5" w:rsidRDefault="006675F5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93B36" w14:textId="77777777" w:rsidR="00E03219" w:rsidRDefault="00B202C4">
    <w:pPr>
      <w:pStyle w:val="Sidehoved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2B300E48" wp14:editId="07777777">
              <wp:simplePos x="0" y="0"/>
              <wp:positionH relativeFrom="column">
                <wp:posOffset>3933825</wp:posOffset>
              </wp:positionH>
              <wp:positionV relativeFrom="paragraph">
                <wp:posOffset>-118745</wp:posOffset>
              </wp:positionV>
              <wp:extent cx="2292350" cy="1093470"/>
              <wp:effectExtent l="0" t="0" r="3175" b="0"/>
              <wp:wrapNone/>
              <wp:docPr id="175683999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92350" cy="1093470"/>
                        <a:chOff x="7223" y="1457"/>
                        <a:chExt cx="3610" cy="1722"/>
                      </a:xfrm>
                    </wpg:grpSpPr>
                    <wps:wsp>
                      <wps:cNvPr id="82635129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7223" y="1457"/>
                          <a:ext cx="3610" cy="4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6A659" w14:textId="77777777" w:rsidR="00E03219" w:rsidRPr="00DA7DBC" w:rsidRDefault="00E03219" w:rsidP="00E0321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Lucida Handwriting" w:hAnsi="Lucida Handwriting" w:cs="Courier New"/>
                                <w:sz w:val="22"/>
                              </w:rPr>
                              <w:t>Gadstrup Menighedsr</w:t>
                            </w:r>
                            <w:r>
                              <w:rPr>
                                <w:rFonts w:ascii="Lucida Handwriting" w:hAnsi="Lucida Handwriting"/>
                                <w:sz w:val="22"/>
                              </w:rPr>
                              <w:t>åd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45524570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45" y="1529"/>
                          <a:ext cx="2925" cy="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>
            <v:group id="Group 1" style="position:absolute;margin-left:309.75pt;margin-top:-9.35pt;width:180.5pt;height:86.1pt;z-index:251657728" coordsize="3610,1722" coordorigin="7223,1457" o:spid="_x0000_s1026" w14:anchorId="2B300E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CAEBAAA/AP1T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qrcySxlPKTfk8+1WV6Ut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style="position:absolute;left:7223;top:1457;width:3610;height:447;visibility:visible;mso-wrap-style:square;v-text-anchor:top" o:spid="_x0000_s102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">
                <v:textbox style="mso-fit-shape-to-text:t">
                  <w:txbxContent>
                    <w:p w:rsidRPr="00DA7DBC" w:rsidR="00E03219" w:rsidP="00E03219" w:rsidRDefault="00E03219" w14:paraId="6AA6A659" w14:textId="77777777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ascii="Lucida Handwriting" w:hAnsi="Lucida Handwriting" w:cs="Courier New"/>
                          <w:sz w:val="22"/>
                        </w:rPr>
                        <w:t>Gadstrup Menighedsr</w:t>
                      </w:r>
                      <w:r>
                        <w:rPr>
                          <w:rFonts w:ascii="Lucida Handwriting" w:hAnsi="Lucida Handwriting"/>
                          <w:sz w:val="22"/>
                        </w:rPr>
                        <w:t>åd</w:t>
                      </w:r>
                    </w:p>
                  </w:txbxContent>
                </v:textbox>
              </v:shape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3" style="position:absolute;left:7545;top:1529;width:2925;height:165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">
                <v:imagedata o:title="" r:id="rId2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39945" w14:textId="77777777" w:rsidR="006675F5" w:rsidRDefault="006675F5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8340A"/>
    <w:multiLevelType w:val="multilevel"/>
    <w:tmpl w:val="F626C21C"/>
    <w:lvl w:ilvl="0">
      <w:start w:val="1"/>
      <w:numFmt w:val="decimal"/>
      <w:lvlText w:val="%1)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" w15:restartNumberingAfterBreak="0">
    <w:nsid w:val="0C177039"/>
    <w:multiLevelType w:val="hybridMultilevel"/>
    <w:tmpl w:val="117E54C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C7159"/>
    <w:multiLevelType w:val="hybridMultilevel"/>
    <w:tmpl w:val="14BE213E"/>
    <w:lvl w:ilvl="0" w:tplc="DDE2D162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2923" w:hanging="360"/>
      </w:pPr>
    </w:lvl>
    <w:lvl w:ilvl="2" w:tplc="0406001B" w:tentative="1">
      <w:start w:val="1"/>
      <w:numFmt w:val="lowerRoman"/>
      <w:lvlText w:val="%3."/>
      <w:lvlJc w:val="right"/>
      <w:pPr>
        <w:ind w:left="3643" w:hanging="180"/>
      </w:pPr>
    </w:lvl>
    <w:lvl w:ilvl="3" w:tplc="0406000F" w:tentative="1">
      <w:start w:val="1"/>
      <w:numFmt w:val="decimal"/>
      <w:lvlText w:val="%4."/>
      <w:lvlJc w:val="left"/>
      <w:pPr>
        <w:ind w:left="4363" w:hanging="360"/>
      </w:pPr>
    </w:lvl>
    <w:lvl w:ilvl="4" w:tplc="04060019" w:tentative="1">
      <w:start w:val="1"/>
      <w:numFmt w:val="lowerLetter"/>
      <w:lvlText w:val="%5."/>
      <w:lvlJc w:val="left"/>
      <w:pPr>
        <w:ind w:left="5083" w:hanging="360"/>
      </w:pPr>
    </w:lvl>
    <w:lvl w:ilvl="5" w:tplc="0406001B" w:tentative="1">
      <w:start w:val="1"/>
      <w:numFmt w:val="lowerRoman"/>
      <w:lvlText w:val="%6."/>
      <w:lvlJc w:val="right"/>
      <w:pPr>
        <w:ind w:left="5803" w:hanging="180"/>
      </w:pPr>
    </w:lvl>
    <w:lvl w:ilvl="6" w:tplc="0406000F" w:tentative="1">
      <w:start w:val="1"/>
      <w:numFmt w:val="decimal"/>
      <w:lvlText w:val="%7."/>
      <w:lvlJc w:val="left"/>
      <w:pPr>
        <w:ind w:left="6523" w:hanging="360"/>
      </w:pPr>
    </w:lvl>
    <w:lvl w:ilvl="7" w:tplc="04060019" w:tentative="1">
      <w:start w:val="1"/>
      <w:numFmt w:val="lowerLetter"/>
      <w:lvlText w:val="%8."/>
      <w:lvlJc w:val="left"/>
      <w:pPr>
        <w:ind w:left="7243" w:hanging="360"/>
      </w:pPr>
    </w:lvl>
    <w:lvl w:ilvl="8" w:tplc="0406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3" w15:restartNumberingAfterBreak="0">
    <w:nsid w:val="13D87A3D"/>
    <w:multiLevelType w:val="hybridMultilevel"/>
    <w:tmpl w:val="EE7E18B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645754"/>
    <w:multiLevelType w:val="multilevel"/>
    <w:tmpl w:val="F89883D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A9561CA"/>
    <w:multiLevelType w:val="hybridMultilevel"/>
    <w:tmpl w:val="B28E6B8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980453"/>
    <w:multiLevelType w:val="hybridMultilevel"/>
    <w:tmpl w:val="0BD076E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470955"/>
    <w:multiLevelType w:val="hybridMultilevel"/>
    <w:tmpl w:val="43DA68B0"/>
    <w:lvl w:ilvl="0" w:tplc="A3C43B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2E03D6"/>
    <w:multiLevelType w:val="hybridMultilevel"/>
    <w:tmpl w:val="A008C046"/>
    <w:lvl w:ilvl="0" w:tplc="EC1801A6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2923" w:hanging="360"/>
      </w:pPr>
    </w:lvl>
    <w:lvl w:ilvl="2" w:tplc="0406001B" w:tentative="1">
      <w:start w:val="1"/>
      <w:numFmt w:val="lowerRoman"/>
      <w:lvlText w:val="%3."/>
      <w:lvlJc w:val="right"/>
      <w:pPr>
        <w:ind w:left="3643" w:hanging="180"/>
      </w:pPr>
    </w:lvl>
    <w:lvl w:ilvl="3" w:tplc="0406000F" w:tentative="1">
      <w:start w:val="1"/>
      <w:numFmt w:val="decimal"/>
      <w:lvlText w:val="%4."/>
      <w:lvlJc w:val="left"/>
      <w:pPr>
        <w:ind w:left="4363" w:hanging="360"/>
      </w:pPr>
    </w:lvl>
    <w:lvl w:ilvl="4" w:tplc="04060019" w:tentative="1">
      <w:start w:val="1"/>
      <w:numFmt w:val="lowerLetter"/>
      <w:lvlText w:val="%5."/>
      <w:lvlJc w:val="left"/>
      <w:pPr>
        <w:ind w:left="5083" w:hanging="360"/>
      </w:pPr>
    </w:lvl>
    <w:lvl w:ilvl="5" w:tplc="0406001B" w:tentative="1">
      <w:start w:val="1"/>
      <w:numFmt w:val="lowerRoman"/>
      <w:lvlText w:val="%6."/>
      <w:lvlJc w:val="right"/>
      <w:pPr>
        <w:ind w:left="5803" w:hanging="180"/>
      </w:pPr>
    </w:lvl>
    <w:lvl w:ilvl="6" w:tplc="0406000F" w:tentative="1">
      <w:start w:val="1"/>
      <w:numFmt w:val="decimal"/>
      <w:lvlText w:val="%7."/>
      <w:lvlJc w:val="left"/>
      <w:pPr>
        <w:ind w:left="6523" w:hanging="360"/>
      </w:pPr>
    </w:lvl>
    <w:lvl w:ilvl="7" w:tplc="04060019" w:tentative="1">
      <w:start w:val="1"/>
      <w:numFmt w:val="lowerLetter"/>
      <w:lvlText w:val="%8."/>
      <w:lvlJc w:val="left"/>
      <w:pPr>
        <w:ind w:left="7243" w:hanging="360"/>
      </w:pPr>
    </w:lvl>
    <w:lvl w:ilvl="8" w:tplc="0406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9" w15:restartNumberingAfterBreak="0">
    <w:nsid w:val="31F41B16"/>
    <w:multiLevelType w:val="hybridMultilevel"/>
    <w:tmpl w:val="8AFEB74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6F1357"/>
    <w:multiLevelType w:val="hybridMultilevel"/>
    <w:tmpl w:val="38CC711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D7693"/>
    <w:multiLevelType w:val="multilevel"/>
    <w:tmpl w:val="686A2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82E4484"/>
    <w:multiLevelType w:val="hybridMultilevel"/>
    <w:tmpl w:val="59661DD2"/>
    <w:lvl w:ilvl="0" w:tplc="0406000F">
      <w:start w:val="1"/>
      <w:numFmt w:val="decimal"/>
      <w:lvlText w:val="%1.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8F40E3E"/>
    <w:multiLevelType w:val="multilevel"/>
    <w:tmpl w:val="49CA1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0760F6A"/>
    <w:multiLevelType w:val="multilevel"/>
    <w:tmpl w:val="CE62FFC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5FE0576F"/>
    <w:multiLevelType w:val="hybridMultilevel"/>
    <w:tmpl w:val="6CBE4D54"/>
    <w:lvl w:ilvl="0" w:tplc="F81A93F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405543"/>
    <w:multiLevelType w:val="hybridMultilevel"/>
    <w:tmpl w:val="47B67BD6"/>
    <w:lvl w:ilvl="0" w:tplc="0406000F">
      <w:start w:val="1"/>
      <w:numFmt w:val="decimal"/>
      <w:lvlText w:val="%1.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450316086">
    <w:abstractNumId w:val="15"/>
  </w:num>
  <w:num w:numId="2" w16cid:durableId="2056076119">
    <w:abstractNumId w:val="2"/>
  </w:num>
  <w:num w:numId="3" w16cid:durableId="1237469785">
    <w:abstractNumId w:val="8"/>
  </w:num>
  <w:num w:numId="4" w16cid:durableId="59718370">
    <w:abstractNumId w:val="3"/>
  </w:num>
  <w:num w:numId="5" w16cid:durableId="961308646">
    <w:abstractNumId w:val="7"/>
  </w:num>
  <w:num w:numId="6" w16cid:durableId="815679998">
    <w:abstractNumId w:val="10"/>
  </w:num>
  <w:num w:numId="7" w16cid:durableId="1486893761">
    <w:abstractNumId w:val="9"/>
  </w:num>
  <w:num w:numId="8" w16cid:durableId="1197082068">
    <w:abstractNumId w:val="12"/>
  </w:num>
  <w:num w:numId="9" w16cid:durableId="1390151010">
    <w:abstractNumId w:val="6"/>
  </w:num>
  <w:num w:numId="10" w16cid:durableId="759453085">
    <w:abstractNumId w:val="16"/>
  </w:num>
  <w:num w:numId="11" w16cid:durableId="632059467">
    <w:abstractNumId w:val="5"/>
  </w:num>
  <w:num w:numId="12" w16cid:durableId="2063820974">
    <w:abstractNumId w:val="4"/>
  </w:num>
  <w:num w:numId="13" w16cid:durableId="589968949">
    <w:abstractNumId w:val="0"/>
  </w:num>
  <w:num w:numId="14" w16cid:durableId="1145048982">
    <w:abstractNumId w:val="1"/>
  </w:num>
  <w:num w:numId="15" w16cid:durableId="751123409">
    <w:abstractNumId w:val="1"/>
  </w:num>
  <w:num w:numId="16" w16cid:durableId="250624093">
    <w:abstractNumId w:val="14"/>
  </w:num>
  <w:num w:numId="17" w16cid:durableId="348875441">
    <w:abstractNumId w:val="11"/>
  </w:num>
  <w:num w:numId="18" w16cid:durableId="1187526426">
    <w:abstractNumId w:val="11"/>
    <w:lvlOverride w:ilvl="1">
      <w:startOverride w:val="1"/>
    </w:lvlOverride>
  </w:num>
  <w:num w:numId="19" w16cid:durableId="66023515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da-DK" w:vendorID="64" w:dllVersion="0" w:nlCheck="1" w:checkStyle="0"/>
  <w:proofState w:spelling="clean" w:grammar="clean"/>
  <w:attachedTemplate r:id="rId1"/>
  <w:defaultTabStop w:val="567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7C7"/>
    <w:rsid w:val="00001059"/>
    <w:rsid w:val="0000628B"/>
    <w:rsid w:val="00006566"/>
    <w:rsid w:val="000277BE"/>
    <w:rsid w:val="00032DE6"/>
    <w:rsid w:val="0003449A"/>
    <w:rsid w:val="000545B9"/>
    <w:rsid w:val="00057660"/>
    <w:rsid w:val="0006588D"/>
    <w:rsid w:val="00074432"/>
    <w:rsid w:val="00081234"/>
    <w:rsid w:val="000A1349"/>
    <w:rsid w:val="000A2FA1"/>
    <w:rsid w:val="000A4ABF"/>
    <w:rsid w:val="000A55C4"/>
    <w:rsid w:val="000B2A74"/>
    <w:rsid w:val="000B3579"/>
    <w:rsid w:val="000D4A66"/>
    <w:rsid w:val="000E2D40"/>
    <w:rsid w:val="000E34C5"/>
    <w:rsid w:val="000F058A"/>
    <w:rsid w:val="000F08CC"/>
    <w:rsid w:val="000F4746"/>
    <w:rsid w:val="000F7A12"/>
    <w:rsid w:val="00103400"/>
    <w:rsid w:val="001113FD"/>
    <w:rsid w:val="0011534A"/>
    <w:rsid w:val="001200B6"/>
    <w:rsid w:val="001240EA"/>
    <w:rsid w:val="001405EA"/>
    <w:rsid w:val="001411A3"/>
    <w:rsid w:val="00150F17"/>
    <w:rsid w:val="00150F61"/>
    <w:rsid w:val="00154CD5"/>
    <w:rsid w:val="0015768D"/>
    <w:rsid w:val="00161A9E"/>
    <w:rsid w:val="00162062"/>
    <w:rsid w:val="001633E5"/>
    <w:rsid w:val="00166C0D"/>
    <w:rsid w:val="00171F9B"/>
    <w:rsid w:val="0017380A"/>
    <w:rsid w:val="00177034"/>
    <w:rsid w:val="0018039F"/>
    <w:rsid w:val="00182C30"/>
    <w:rsid w:val="001914C3"/>
    <w:rsid w:val="001A2492"/>
    <w:rsid w:val="001B2451"/>
    <w:rsid w:val="001B3D5F"/>
    <w:rsid w:val="001B62C7"/>
    <w:rsid w:val="001C0918"/>
    <w:rsid w:val="001C65A2"/>
    <w:rsid w:val="001C6699"/>
    <w:rsid w:val="001D75AC"/>
    <w:rsid w:val="001D7E10"/>
    <w:rsid w:val="001E0DBF"/>
    <w:rsid w:val="001F04B2"/>
    <w:rsid w:val="001F157E"/>
    <w:rsid w:val="001F31F7"/>
    <w:rsid w:val="00203B47"/>
    <w:rsid w:val="00206A45"/>
    <w:rsid w:val="00211A19"/>
    <w:rsid w:val="00217493"/>
    <w:rsid w:val="002241F8"/>
    <w:rsid w:val="002247C5"/>
    <w:rsid w:val="00232109"/>
    <w:rsid w:val="00235986"/>
    <w:rsid w:val="00241230"/>
    <w:rsid w:val="00244E24"/>
    <w:rsid w:val="0024757E"/>
    <w:rsid w:val="00247C1D"/>
    <w:rsid w:val="00247F75"/>
    <w:rsid w:val="00252C49"/>
    <w:rsid w:val="002563A7"/>
    <w:rsid w:val="002618AA"/>
    <w:rsid w:val="002626B2"/>
    <w:rsid w:val="00263190"/>
    <w:rsid w:val="00275CEB"/>
    <w:rsid w:val="0028079D"/>
    <w:rsid w:val="00283A2B"/>
    <w:rsid w:val="00293259"/>
    <w:rsid w:val="00294497"/>
    <w:rsid w:val="002A214D"/>
    <w:rsid w:val="002B3E03"/>
    <w:rsid w:val="002C301B"/>
    <w:rsid w:val="002C5E91"/>
    <w:rsid w:val="002C6559"/>
    <w:rsid w:val="002F1A0C"/>
    <w:rsid w:val="002F2484"/>
    <w:rsid w:val="002F2A94"/>
    <w:rsid w:val="002F2FD2"/>
    <w:rsid w:val="0030009D"/>
    <w:rsid w:val="00304A45"/>
    <w:rsid w:val="00305F07"/>
    <w:rsid w:val="00314D03"/>
    <w:rsid w:val="003169DC"/>
    <w:rsid w:val="00326889"/>
    <w:rsid w:val="00332F34"/>
    <w:rsid w:val="00337A48"/>
    <w:rsid w:val="00342CDE"/>
    <w:rsid w:val="00347A86"/>
    <w:rsid w:val="00353E45"/>
    <w:rsid w:val="00356C56"/>
    <w:rsid w:val="00357E95"/>
    <w:rsid w:val="00361F4B"/>
    <w:rsid w:val="003670C3"/>
    <w:rsid w:val="00371EAB"/>
    <w:rsid w:val="00372B86"/>
    <w:rsid w:val="00380B1F"/>
    <w:rsid w:val="00380C54"/>
    <w:rsid w:val="00383528"/>
    <w:rsid w:val="0038447E"/>
    <w:rsid w:val="00387171"/>
    <w:rsid w:val="00387C5D"/>
    <w:rsid w:val="0039352E"/>
    <w:rsid w:val="003A080D"/>
    <w:rsid w:val="003B0EBD"/>
    <w:rsid w:val="003B6AB0"/>
    <w:rsid w:val="003C7DA4"/>
    <w:rsid w:val="003D5B56"/>
    <w:rsid w:val="003E1EE3"/>
    <w:rsid w:val="003E1F15"/>
    <w:rsid w:val="003E24B3"/>
    <w:rsid w:val="003F26DC"/>
    <w:rsid w:val="003F5696"/>
    <w:rsid w:val="003F636E"/>
    <w:rsid w:val="003F7CC6"/>
    <w:rsid w:val="004138F1"/>
    <w:rsid w:val="00442DAD"/>
    <w:rsid w:val="00451246"/>
    <w:rsid w:val="00455DB9"/>
    <w:rsid w:val="004619C1"/>
    <w:rsid w:val="00462683"/>
    <w:rsid w:val="00487D44"/>
    <w:rsid w:val="00497F7D"/>
    <w:rsid w:val="004A6B4B"/>
    <w:rsid w:val="004B48D6"/>
    <w:rsid w:val="004C00E7"/>
    <w:rsid w:val="004C25BE"/>
    <w:rsid w:val="004D0386"/>
    <w:rsid w:val="004D06E9"/>
    <w:rsid w:val="004E1BD6"/>
    <w:rsid w:val="004E3A86"/>
    <w:rsid w:val="004E7217"/>
    <w:rsid w:val="004F3C7F"/>
    <w:rsid w:val="004F4200"/>
    <w:rsid w:val="004F5AEF"/>
    <w:rsid w:val="004F71BF"/>
    <w:rsid w:val="005224D7"/>
    <w:rsid w:val="005244CE"/>
    <w:rsid w:val="005367AD"/>
    <w:rsid w:val="00536F9F"/>
    <w:rsid w:val="0055078D"/>
    <w:rsid w:val="00557D2E"/>
    <w:rsid w:val="005614CD"/>
    <w:rsid w:val="00561EED"/>
    <w:rsid w:val="005647FA"/>
    <w:rsid w:val="005661B4"/>
    <w:rsid w:val="00571B26"/>
    <w:rsid w:val="00575CFF"/>
    <w:rsid w:val="00585F51"/>
    <w:rsid w:val="005939F2"/>
    <w:rsid w:val="005B3209"/>
    <w:rsid w:val="005B3369"/>
    <w:rsid w:val="005C3939"/>
    <w:rsid w:val="005C3DC6"/>
    <w:rsid w:val="005D3023"/>
    <w:rsid w:val="005D6FC3"/>
    <w:rsid w:val="006020F7"/>
    <w:rsid w:val="00604BB0"/>
    <w:rsid w:val="00605243"/>
    <w:rsid w:val="006168BC"/>
    <w:rsid w:val="0062311A"/>
    <w:rsid w:val="0063316D"/>
    <w:rsid w:val="00634E8C"/>
    <w:rsid w:val="0063633A"/>
    <w:rsid w:val="006675F5"/>
    <w:rsid w:val="00696588"/>
    <w:rsid w:val="00696FA2"/>
    <w:rsid w:val="006A2840"/>
    <w:rsid w:val="006B0824"/>
    <w:rsid w:val="006B1452"/>
    <w:rsid w:val="006B38FC"/>
    <w:rsid w:val="006C52BD"/>
    <w:rsid w:val="006D0276"/>
    <w:rsid w:val="006D30BD"/>
    <w:rsid w:val="006D5C17"/>
    <w:rsid w:val="006E62FB"/>
    <w:rsid w:val="006F40B0"/>
    <w:rsid w:val="006F5E72"/>
    <w:rsid w:val="006F69E5"/>
    <w:rsid w:val="00704A7B"/>
    <w:rsid w:val="00712A55"/>
    <w:rsid w:val="007149FF"/>
    <w:rsid w:val="00734AE8"/>
    <w:rsid w:val="007368E5"/>
    <w:rsid w:val="0073749C"/>
    <w:rsid w:val="007531C1"/>
    <w:rsid w:val="0076054D"/>
    <w:rsid w:val="00762C93"/>
    <w:rsid w:val="00764AEE"/>
    <w:rsid w:val="00771F21"/>
    <w:rsid w:val="00774614"/>
    <w:rsid w:val="007803DC"/>
    <w:rsid w:val="0078547E"/>
    <w:rsid w:val="00790FB7"/>
    <w:rsid w:val="007A17FD"/>
    <w:rsid w:val="007A3C5D"/>
    <w:rsid w:val="007A5762"/>
    <w:rsid w:val="007B12F4"/>
    <w:rsid w:val="007C5266"/>
    <w:rsid w:val="007D162B"/>
    <w:rsid w:val="007D2C18"/>
    <w:rsid w:val="007D72F9"/>
    <w:rsid w:val="007E0928"/>
    <w:rsid w:val="007E1386"/>
    <w:rsid w:val="007E3853"/>
    <w:rsid w:val="007F6678"/>
    <w:rsid w:val="00811DFC"/>
    <w:rsid w:val="00813E3B"/>
    <w:rsid w:val="00815E3A"/>
    <w:rsid w:val="00834016"/>
    <w:rsid w:val="00840A61"/>
    <w:rsid w:val="008467FA"/>
    <w:rsid w:val="008529B8"/>
    <w:rsid w:val="0085548B"/>
    <w:rsid w:val="00856BD5"/>
    <w:rsid w:val="0087093A"/>
    <w:rsid w:val="0089102E"/>
    <w:rsid w:val="00894359"/>
    <w:rsid w:val="00895C2D"/>
    <w:rsid w:val="00897C7A"/>
    <w:rsid w:val="008B0A84"/>
    <w:rsid w:val="008D088E"/>
    <w:rsid w:val="008D5C1A"/>
    <w:rsid w:val="008E607A"/>
    <w:rsid w:val="008F019B"/>
    <w:rsid w:val="008F576E"/>
    <w:rsid w:val="008F6196"/>
    <w:rsid w:val="00901E4B"/>
    <w:rsid w:val="00913F3E"/>
    <w:rsid w:val="0091611F"/>
    <w:rsid w:val="009169CE"/>
    <w:rsid w:val="009215DF"/>
    <w:rsid w:val="00935DE2"/>
    <w:rsid w:val="00951296"/>
    <w:rsid w:val="0095272B"/>
    <w:rsid w:val="0095273E"/>
    <w:rsid w:val="00957DFF"/>
    <w:rsid w:val="0097756F"/>
    <w:rsid w:val="0098086D"/>
    <w:rsid w:val="00981466"/>
    <w:rsid w:val="00991F99"/>
    <w:rsid w:val="009C057F"/>
    <w:rsid w:val="009C12C1"/>
    <w:rsid w:val="009C5B98"/>
    <w:rsid w:val="009D21FD"/>
    <w:rsid w:val="009E1567"/>
    <w:rsid w:val="009F380E"/>
    <w:rsid w:val="009F5A02"/>
    <w:rsid w:val="00A000B3"/>
    <w:rsid w:val="00A06E72"/>
    <w:rsid w:val="00A07336"/>
    <w:rsid w:val="00A07E56"/>
    <w:rsid w:val="00A148CF"/>
    <w:rsid w:val="00A15D78"/>
    <w:rsid w:val="00A1711E"/>
    <w:rsid w:val="00A26CF0"/>
    <w:rsid w:val="00A3276E"/>
    <w:rsid w:val="00A338E5"/>
    <w:rsid w:val="00A33AF3"/>
    <w:rsid w:val="00A4116D"/>
    <w:rsid w:val="00A41F25"/>
    <w:rsid w:val="00A45939"/>
    <w:rsid w:val="00A5556C"/>
    <w:rsid w:val="00A655B6"/>
    <w:rsid w:val="00A72B88"/>
    <w:rsid w:val="00A74300"/>
    <w:rsid w:val="00A81764"/>
    <w:rsid w:val="00A84228"/>
    <w:rsid w:val="00A8650B"/>
    <w:rsid w:val="00AA315E"/>
    <w:rsid w:val="00AC6465"/>
    <w:rsid w:val="00AC7B56"/>
    <w:rsid w:val="00AF4E5C"/>
    <w:rsid w:val="00AF642B"/>
    <w:rsid w:val="00AF7AF4"/>
    <w:rsid w:val="00B12350"/>
    <w:rsid w:val="00B14A5B"/>
    <w:rsid w:val="00B16511"/>
    <w:rsid w:val="00B202C4"/>
    <w:rsid w:val="00B21C02"/>
    <w:rsid w:val="00B2282E"/>
    <w:rsid w:val="00B37F98"/>
    <w:rsid w:val="00B43376"/>
    <w:rsid w:val="00B50DDD"/>
    <w:rsid w:val="00B53248"/>
    <w:rsid w:val="00B63607"/>
    <w:rsid w:val="00B648A7"/>
    <w:rsid w:val="00B85208"/>
    <w:rsid w:val="00B91C64"/>
    <w:rsid w:val="00B9495A"/>
    <w:rsid w:val="00B95D4C"/>
    <w:rsid w:val="00BA17D7"/>
    <w:rsid w:val="00BA4149"/>
    <w:rsid w:val="00BA4E37"/>
    <w:rsid w:val="00BB5B37"/>
    <w:rsid w:val="00BC2F01"/>
    <w:rsid w:val="00BC36ED"/>
    <w:rsid w:val="00BE05F0"/>
    <w:rsid w:val="00BE15AF"/>
    <w:rsid w:val="00BF0D23"/>
    <w:rsid w:val="00BF32BB"/>
    <w:rsid w:val="00C06EF9"/>
    <w:rsid w:val="00C11753"/>
    <w:rsid w:val="00C124D1"/>
    <w:rsid w:val="00C175CC"/>
    <w:rsid w:val="00C60891"/>
    <w:rsid w:val="00C63187"/>
    <w:rsid w:val="00C651F2"/>
    <w:rsid w:val="00C729F2"/>
    <w:rsid w:val="00C7743C"/>
    <w:rsid w:val="00C827C7"/>
    <w:rsid w:val="00C90458"/>
    <w:rsid w:val="00C94848"/>
    <w:rsid w:val="00CA603E"/>
    <w:rsid w:val="00CB36F4"/>
    <w:rsid w:val="00CB42B7"/>
    <w:rsid w:val="00CC2E4E"/>
    <w:rsid w:val="00CC3A20"/>
    <w:rsid w:val="00CC4710"/>
    <w:rsid w:val="00CC70EA"/>
    <w:rsid w:val="00CD1624"/>
    <w:rsid w:val="00CD2F48"/>
    <w:rsid w:val="00CD49A7"/>
    <w:rsid w:val="00CE4E95"/>
    <w:rsid w:val="00CE50B9"/>
    <w:rsid w:val="00CF01B5"/>
    <w:rsid w:val="00CF0E2A"/>
    <w:rsid w:val="00CF65D9"/>
    <w:rsid w:val="00D03436"/>
    <w:rsid w:val="00D0393D"/>
    <w:rsid w:val="00D04E50"/>
    <w:rsid w:val="00D06118"/>
    <w:rsid w:val="00D07E60"/>
    <w:rsid w:val="00D12458"/>
    <w:rsid w:val="00D15F1A"/>
    <w:rsid w:val="00D2190E"/>
    <w:rsid w:val="00D26EA6"/>
    <w:rsid w:val="00D32866"/>
    <w:rsid w:val="00D4125E"/>
    <w:rsid w:val="00D4733F"/>
    <w:rsid w:val="00D47A8E"/>
    <w:rsid w:val="00D53624"/>
    <w:rsid w:val="00D72986"/>
    <w:rsid w:val="00D7644A"/>
    <w:rsid w:val="00D77930"/>
    <w:rsid w:val="00D8385A"/>
    <w:rsid w:val="00D845BB"/>
    <w:rsid w:val="00D94938"/>
    <w:rsid w:val="00D9504E"/>
    <w:rsid w:val="00DA7DBC"/>
    <w:rsid w:val="00DB4155"/>
    <w:rsid w:val="00DB65B5"/>
    <w:rsid w:val="00DB7EFB"/>
    <w:rsid w:val="00DC17F7"/>
    <w:rsid w:val="00DC3175"/>
    <w:rsid w:val="00DC3AD6"/>
    <w:rsid w:val="00DD44B6"/>
    <w:rsid w:val="00DD4E70"/>
    <w:rsid w:val="00DE1AF1"/>
    <w:rsid w:val="00DE4B75"/>
    <w:rsid w:val="00DE599E"/>
    <w:rsid w:val="00DE7E8C"/>
    <w:rsid w:val="00DF435E"/>
    <w:rsid w:val="00DF484B"/>
    <w:rsid w:val="00DF5B32"/>
    <w:rsid w:val="00DF70B4"/>
    <w:rsid w:val="00E03219"/>
    <w:rsid w:val="00E04BEC"/>
    <w:rsid w:val="00E131D2"/>
    <w:rsid w:val="00E44ABB"/>
    <w:rsid w:val="00E47950"/>
    <w:rsid w:val="00E5009E"/>
    <w:rsid w:val="00E66721"/>
    <w:rsid w:val="00E7321D"/>
    <w:rsid w:val="00E82B28"/>
    <w:rsid w:val="00E8337F"/>
    <w:rsid w:val="00E90973"/>
    <w:rsid w:val="00E91483"/>
    <w:rsid w:val="00EA5F2B"/>
    <w:rsid w:val="00EB0A81"/>
    <w:rsid w:val="00EC20E7"/>
    <w:rsid w:val="00EC45C0"/>
    <w:rsid w:val="00EC7A28"/>
    <w:rsid w:val="00ED256D"/>
    <w:rsid w:val="00EE3BF6"/>
    <w:rsid w:val="00EE4981"/>
    <w:rsid w:val="00EE6B81"/>
    <w:rsid w:val="00F00F43"/>
    <w:rsid w:val="00F04BC5"/>
    <w:rsid w:val="00F12A60"/>
    <w:rsid w:val="00F133F1"/>
    <w:rsid w:val="00F3136E"/>
    <w:rsid w:val="00F32C57"/>
    <w:rsid w:val="00F359EA"/>
    <w:rsid w:val="00F36F11"/>
    <w:rsid w:val="00F42873"/>
    <w:rsid w:val="00F42F20"/>
    <w:rsid w:val="00F454E2"/>
    <w:rsid w:val="00F46483"/>
    <w:rsid w:val="00F6692D"/>
    <w:rsid w:val="00F779E0"/>
    <w:rsid w:val="00F8089E"/>
    <w:rsid w:val="00F9380B"/>
    <w:rsid w:val="00F93B2A"/>
    <w:rsid w:val="00F948F3"/>
    <w:rsid w:val="00F95C4E"/>
    <w:rsid w:val="00FB54C5"/>
    <w:rsid w:val="00FC2F13"/>
    <w:rsid w:val="00FC3171"/>
    <w:rsid w:val="011498FB"/>
    <w:rsid w:val="0193A14C"/>
    <w:rsid w:val="01A8E764"/>
    <w:rsid w:val="023F86C9"/>
    <w:rsid w:val="026BAABF"/>
    <w:rsid w:val="02A240DD"/>
    <w:rsid w:val="030CF690"/>
    <w:rsid w:val="03BDE9C7"/>
    <w:rsid w:val="0401A108"/>
    <w:rsid w:val="045D5B8F"/>
    <w:rsid w:val="05591D23"/>
    <w:rsid w:val="05C71118"/>
    <w:rsid w:val="064A13A7"/>
    <w:rsid w:val="06AE8BFB"/>
    <w:rsid w:val="0743A028"/>
    <w:rsid w:val="0773E557"/>
    <w:rsid w:val="08422930"/>
    <w:rsid w:val="087813F0"/>
    <w:rsid w:val="088EEE92"/>
    <w:rsid w:val="08B8BE4B"/>
    <w:rsid w:val="08DB4BF0"/>
    <w:rsid w:val="0913D6D1"/>
    <w:rsid w:val="098315FE"/>
    <w:rsid w:val="0A07C8F4"/>
    <w:rsid w:val="0A27A02F"/>
    <w:rsid w:val="0A8095C0"/>
    <w:rsid w:val="0AA1C0A3"/>
    <w:rsid w:val="0ADD8A96"/>
    <w:rsid w:val="0B29B99F"/>
    <w:rsid w:val="0B583E97"/>
    <w:rsid w:val="0B64D4BD"/>
    <w:rsid w:val="0BA54DC1"/>
    <w:rsid w:val="0C17EB88"/>
    <w:rsid w:val="0CECB137"/>
    <w:rsid w:val="0D79ADC7"/>
    <w:rsid w:val="0DA931DB"/>
    <w:rsid w:val="0DD8BF09"/>
    <w:rsid w:val="0E08B9F8"/>
    <w:rsid w:val="0E736CCA"/>
    <w:rsid w:val="0F2AB6BA"/>
    <w:rsid w:val="0FAB3151"/>
    <w:rsid w:val="10364201"/>
    <w:rsid w:val="1049AB76"/>
    <w:rsid w:val="10EDCF32"/>
    <w:rsid w:val="11067A66"/>
    <w:rsid w:val="11073870"/>
    <w:rsid w:val="11618BC2"/>
    <w:rsid w:val="12076802"/>
    <w:rsid w:val="123AEC31"/>
    <w:rsid w:val="12967685"/>
    <w:rsid w:val="1313C476"/>
    <w:rsid w:val="138CA126"/>
    <w:rsid w:val="13C94614"/>
    <w:rsid w:val="140573FF"/>
    <w:rsid w:val="1534AAAC"/>
    <w:rsid w:val="155F2BC7"/>
    <w:rsid w:val="15DA478E"/>
    <w:rsid w:val="168C465F"/>
    <w:rsid w:val="16D78696"/>
    <w:rsid w:val="17176D4B"/>
    <w:rsid w:val="17214897"/>
    <w:rsid w:val="17ECC51E"/>
    <w:rsid w:val="180738E5"/>
    <w:rsid w:val="1840BA69"/>
    <w:rsid w:val="184F9538"/>
    <w:rsid w:val="19418DA1"/>
    <w:rsid w:val="19444942"/>
    <w:rsid w:val="196139B8"/>
    <w:rsid w:val="19E18E32"/>
    <w:rsid w:val="19E46710"/>
    <w:rsid w:val="19FB0DEA"/>
    <w:rsid w:val="1AF80AE3"/>
    <w:rsid w:val="1B671F34"/>
    <w:rsid w:val="1C4886FA"/>
    <w:rsid w:val="1C5D285E"/>
    <w:rsid w:val="1C7E08BE"/>
    <w:rsid w:val="1D0B5F99"/>
    <w:rsid w:val="1D475FBD"/>
    <w:rsid w:val="1DB86B6A"/>
    <w:rsid w:val="1DE49B4B"/>
    <w:rsid w:val="1DE7D829"/>
    <w:rsid w:val="1E3FF4E6"/>
    <w:rsid w:val="1EFB3AD1"/>
    <w:rsid w:val="1FEC08FC"/>
    <w:rsid w:val="207889BA"/>
    <w:rsid w:val="20910604"/>
    <w:rsid w:val="228282F0"/>
    <w:rsid w:val="2437A183"/>
    <w:rsid w:val="24C9BAD8"/>
    <w:rsid w:val="24E604C2"/>
    <w:rsid w:val="24EF8419"/>
    <w:rsid w:val="25193DCE"/>
    <w:rsid w:val="25218541"/>
    <w:rsid w:val="25EA6B3C"/>
    <w:rsid w:val="260AE23E"/>
    <w:rsid w:val="271C85F7"/>
    <w:rsid w:val="2775C982"/>
    <w:rsid w:val="27FF3C49"/>
    <w:rsid w:val="28254B3F"/>
    <w:rsid w:val="282C0D26"/>
    <w:rsid w:val="29621B90"/>
    <w:rsid w:val="296513E3"/>
    <w:rsid w:val="2987D109"/>
    <w:rsid w:val="29DB232C"/>
    <w:rsid w:val="29FC179D"/>
    <w:rsid w:val="2A422CD3"/>
    <w:rsid w:val="2A445F15"/>
    <w:rsid w:val="2A95BC3F"/>
    <w:rsid w:val="2B1C351D"/>
    <w:rsid w:val="2C0CF46D"/>
    <w:rsid w:val="2D23C42B"/>
    <w:rsid w:val="2D57BCC3"/>
    <w:rsid w:val="2D7F2A26"/>
    <w:rsid w:val="2D96A5E1"/>
    <w:rsid w:val="2DC8FCF3"/>
    <w:rsid w:val="2E036AEC"/>
    <w:rsid w:val="2E074704"/>
    <w:rsid w:val="2E1A63EC"/>
    <w:rsid w:val="2E79C50F"/>
    <w:rsid w:val="2F31880D"/>
    <w:rsid w:val="2FB5AC6A"/>
    <w:rsid w:val="303ADFB6"/>
    <w:rsid w:val="3073CAA9"/>
    <w:rsid w:val="30BCAEBA"/>
    <w:rsid w:val="30D8EB6C"/>
    <w:rsid w:val="30E2700B"/>
    <w:rsid w:val="3117C017"/>
    <w:rsid w:val="3143AC02"/>
    <w:rsid w:val="3173FC3A"/>
    <w:rsid w:val="318FFF99"/>
    <w:rsid w:val="319205FC"/>
    <w:rsid w:val="31C02E0F"/>
    <w:rsid w:val="326A3136"/>
    <w:rsid w:val="32962A03"/>
    <w:rsid w:val="32A03686"/>
    <w:rsid w:val="32C6A67B"/>
    <w:rsid w:val="32DEF7EF"/>
    <w:rsid w:val="33975EBA"/>
    <w:rsid w:val="33B66775"/>
    <w:rsid w:val="33CACE66"/>
    <w:rsid w:val="3410D133"/>
    <w:rsid w:val="341A3476"/>
    <w:rsid w:val="3454C5A0"/>
    <w:rsid w:val="349CEE73"/>
    <w:rsid w:val="34BD77BD"/>
    <w:rsid w:val="35314329"/>
    <w:rsid w:val="35A46C82"/>
    <w:rsid w:val="36DA5BF4"/>
    <w:rsid w:val="36E79523"/>
    <w:rsid w:val="37A25615"/>
    <w:rsid w:val="3810F2EA"/>
    <w:rsid w:val="385A245A"/>
    <w:rsid w:val="3877F200"/>
    <w:rsid w:val="38C82820"/>
    <w:rsid w:val="391B3458"/>
    <w:rsid w:val="39B071EF"/>
    <w:rsid w:val="39EBF708"/>
    <w:rsid w:val="39F6D93A"/>
    <w:rsid w:val="39FBC0F0"/>
    <w:rsid w:val="3A87E4CD"/>
    <w:rsid w:val="3ACDBBBB"/>
    <w:rsid w:val="3B14D16E"/>
    <w:rsid w:val="3B4C237B"/>
    <w:rsid w:val="3B88361F"/>
    <w:rsid w:val="3B9ECE92"/>
    <w:rsid w:val="3BAFCBED"/>
    <w:rsid w:val="3BD4D810"/>
    <w:rsid w:val="3BE3F330"/>
    <w:rsid w:val="3C8CADB4"/>
    <w:rsid w:val="3D5A45E9"/>
    <w:rsid w:val="3D691DD5"/>
    <w:rsid w:val="3E289FDE"/>
    <w:rsid w:val="3EA975F4"/>
    <w:rsid w:val="3EEF43C3"/>
    <w:rsid w:val="3F278DF5"/>
    <w:rsid w:val="3F5085B7"/>
    <w:rsid w:val="3F9199C2"/>
    <w:rsid w:val="403A4471"/>
    <w:rsid w:val="40A51912"/>
    <w:rsid w:val="410D9AF2"/>
    <w:rsid w:val="41964499"/>
    <w:rsid w:val="41DEABFB"/>
    <w:rsid w:val="41E0DCB4"/>
    <w:rsid w:val="420A39C1"/>
    <w:rsid w:val="421D3246"/>
    <w:rsid w:val="42502298"/>
    <w:rsid w:val="432C613B"/>
    <w:rsid w:val="43DA3BC0"/>
    <w:rsid w:val="43F26D89"/>
    <w:rsid w:val="44017479"/>
    <w:rsid w:val="44097049"/>
    <w:rsid w:val="446CF073"/>
    <w:rsid w:val="44AB1601"/>
    <w:rsid w:val="45055FCD"/>
    <w:rsid w:val="4576015D"/>
    <w:rsid w:val="46FB4B5E"/>
    <w:rsid w:val="4724B0B5"/>
    <w:rsid w:val="47F0876C"/>
    <w:rsid w:val="48346A3B"/>
    <w:rsid w:val="48393586"/>
    <w:rsid w:val="489FB467"/>
    <w:rsid w:val="497F109E"/>
    <w:rsid w:val="49864DA6"/>
    <w:rsid w:val="49ADFC97"/>
    <w:rsid w:val="4A8328C0"/>
    <w:rsid w:val="4AA767FE"/>
    <w:rsid w:val="4AD771D3"/>
    <w:rsid w:val="4B088186"/>
    <w:rsid w:val="4B2B0924"/>
    <w:rsid w:val="4B453A4C"/>
    <w:rsid w:val="4B614F82"/>
    <w:rsid w:val="4B74FB0C"/>
    <w:rsid w:val="4BDFCB03"/>
    <w:rsid w:val="4D4655C0"/>
    <w:rsid w:val="4D48F950"/>
    <w:rsid w:val="4D696E1F"/>
    <w:rsid w:val="4DFFA8D8"/>
    <w:rsid w:val="4E134406"/>
    <w:rsid w:val="4E1ADA54"/>
    <w:rsid w:val="4F0218E5"/>
    <w:rsid w:val="4F54BD22"/>
    <w:rsid w:val="4F8A2D64"/>
    <w:rsid w:val="4FD49C07"/>
    <w:rsid w:val="507075BA"/>
    <w:rsid w:val="510A00C5"/>
    <w:rsid w:val="51762CE1"/>
    <w:rsid w:val="51D8841B"/>
    <w:rsid w:val="52942D5D"/>
    <w:rsid w:val="52ABE2D6"/>
    <w:rsid w:val="52E484C0"/>
    <w:rsid w:val="5322DF2B"/>
    <w:rsid w:val="533CF618"/>
    <w:rsid w:val="5341784E"/>
    <w:rsid w:val="538145B4"/>
    <w:rsid w:val="53ADEAE0"/>
    <w:rsid w:val="545A4DD4"/>
    <w:rsid w:val="545D5CE4"/>
    <w:rsid w:val="55362B6B"/>
    <w:rsid w:val="55D29983"/>
    <w:rsid w:val="56469CD4"/>
    <w:rsid w:val="5648AE4F"/>
    <w:rsid w:val="56A0BFAE"/>
    <w:rsid w:val="56D2905F"/>
    <w:rsid w:val="5803FC53"/>
    <w:rsid w:val="58854A65"/>
    <w:rsid w:val="594165F1"/>
    <w:rsid w:val="59B374BF"/>
    <w:rsid w:val="59BF3258"/>
    <w:rsid w:val="59C23E3E"/>
    <w:rsid w:val="59F59B5C"/>
    <w:rsid w:val="5A5833D7"/>
    <w:rsid w:val="5A5A23C7"/>
    <w:rsid w:val="5AE07613"/>
    <w:rsid w:val="5B13DD9A"/>
    <w:rsid w:val="5B7E6048"/>
    <w:rsid w:val="5C5BDF2E"/>
    <w:rsid w:val="5C5E21EA"/>
    <w:rsid w:val="5CDA3F17"/>
    <w:rsid w:val="5D5B85F3"/>
    <w:rsid w:val="5D5EB04A"/>
    <w:rsid w:val="5D8817DA"/>
    <w:rsid w:val="5E2DCF96"/>
    <w:rsid w:val="5E4A5696"/>
    <w:rsid w:val="5E5DFC3A"/>
    <w:rsid w:val="5EF2E99F"/>
    <w:rsid w:val="5F8A88AC"/>
    <w:rsid w:val="5FFB8DE7"/>
    <w:rsid w:val="600E70B9"/>
    <w:rsid w:val="613D8E55"/>
    <w:rsid w:val="614B7379"/>
    <w:rsid w:val="616399CC"/>
    <w:rsid w:val="61CBEDF9"/>
    <w:rsid w:val="61D605F2"/>
    <w:rsid w:val="6202D757"/>
    <w:rsid w:val="62281C4F"/>
    <w:rsid w:val="627FC35A"/>
    <w:rsid w:val="63057BB0"/>
    <w:rsid w:val="63212DA1"/>
    <w:rsid w:val="6384D310"/>
    <w:rsid w:val="63B9DB77"/>
    <w:rsid w:val="63BC01D4"/>
    <w:rsid w:val="63EA408E"/>
    <w:rsid w:val="63EB02C0"/>
    <w:rsid w:val="63EE2928"/>
    <w:rsid w:val="64278255"/>
    <w:rsid w:val="646232B7"/>
    <w:rsid w:val="6503747D"/>
    <w:rsid w:val="65767690"/>
    <w:rsid w:val="66A4F7D4"/>
    <w:rsid w:val="66CBB3D2"/>
    <w:rsid w:val="674166BE"/>
    <w:rsid w:val="675B1A8B"/>
    <w:rsid w:val="67886A7C"/>
    <w:rsid w:val="67B2F6E9"/>
    <w:rsid w:val="67FF3258"/>
    <w:rsid w:val="682EFF53"/>
    <w:rsid w:val="6897F003"/>
    <w:rsid w:val="6901E6E2"/>
    <w:rsid w:val="690565B0"/>
    <w:rsid w:val="69B9DA5E"/>
    <w:rsid w:val="69D621B2"/>
    <w:rsid w:val="6A0FA8A8"/>
    <w:rsid w:val="6A2E8193"/>
    <w:rsid w:val="6A3A3ABA"/>
    <w:rsid w:val="6A622079"/>
    <w:rsid w:val="6A6C3451"/>
    <w:rsid w:val="6A71E64F"/>
    <w:rsid w:val="6B008CCD"/>
    <w:rsid w:val="6C33C3EB"/>
    <w:rsid w:val="6C38057F"/>
    <w:rsid w:val="6C8FC525"/>
    <w:rsid w:val="6D695DD1"/>
    <w:rsid w:val="6D9288BC"/>
    <w:rsid w:val="6D9F78E7"/>
    <w:rsid w:val="6DB4631D"/>
    <w:rsid w:val="6E18D744"/>
    <w:rsid w:val="6E29710C"/>
    <w:rsid w:val="6E395093"/>
    <w:rsid w:val="6EBBD62F"/>
    <w:rsid w:val="70443EE1"/>
    <w:rsid w:val="7053AEE6"/>
    <w:rsid w:val="70FB6079"/>
    <w:rsid w:val="7100722B"/>
    <w:rsid w:val="729A2E00"/>
    <w:rsid w:val="72B8F4BD"/>
    <w:rsid w:val="72F7BF2B"/>
    <w:rsid w:val="7371A1A5"/>
    <w:rsid w:val="739A79B4"/>
    <w:rsid w:val="73BB2603"/>
    <w:rsid w:val="73BF5495"/>
    <w:rsid w:val="74A5C599"/>
    <w:rsid w:val="74CE3254"/>
    <w:rsid w:val="75067462"/>
    <w:rsid w:val="7525C81F"/>
    <w:rsid w:val="7587C1E7"/>
    <w:rsid w:val="75AC98C7"/>
    <w:rsid w:val="75B7C928"/>
    <w:rsid w:val="75E4DC68"/>
    <w:rsid w:val="77797176"/>
    <w:rsid w:val="77C9383C"/>
    <w:rsid w:val="78817465"/>
    <w:rsid w:val="78E423F6"/>
    <w:rsid w:val="78F0CBC0"/>
    <w:rsid w:val="79434FE5"/>
    <w:rsid w:val="79547557"/>
    <w:rsid w:val="79BCAA7C"/>
    <w:rsid w:val="7A177D72"/>
    <w:rsid w:val="7C62DEE7"/>
    <w:rsid w:val="7D08233A"/>
    <w:rsid w:val="7DB48E59"/>
    <w:rsid w:val="7DD65BC2"/>
    <w:rsid w:val="7E2DFB43"/>
    <w:rsid w:val="7E48F699"/>
    <w:rsid w:val="7E4C29BF"/>
    <w:rsid w:val="7F6D1E97"/>
    <w:rsid w:val="7F803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AC3DB53"/>
  <w15:chartTrackingRefBased/>
  <w15:docId w15:val="{718D7B57-D112-4C08-B4F1-5E516D7CB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da-DK"/>
    </w:rPr>
  </w:style>
  <w:style w:type="paragraph" w:styleId="Overskrift1">
    <w:name w:val="heading 1"/>
    <w:basedOn w:val="Normal"/>
    <w:next w:val="Normal"/>
    <w:qFormat/>
    <w:pPr>
      <w:keepNext/>
      <w:outlineLvl w:val="0"/>
    </w:pPr>
    <w:rPr>
      <w:rFonts w:ascii="Courier New" w:hAnsi="Courier New" w:cs="Courier New"/>
      <w:sz w:val="4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D44B6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link w:val="Markeringsbobletekst"/>
    <w:uiPriority w:val="99"/>
    <w:semiHidden/>
    <w:rsid w:val="00DD44B6"/>
    <w:rPr>
      <w:rFonts w:ascii="Segoe UI" w:hAnsi="Segoe UI" w:cs="Segoe UI"/>
      <w:sz w:val="18"/>
      <w:szCs w:val="18"/>
    </w:rPr>
  </w:style>
  <w:style w:type="paragraph" w:styleId="Listeafsnit">
    <w:name w:val="List Paragraph"/>
    <w:basedOn w:val="Normal"/>
    <w:uiPriority w:val="34"/>
    <w:qFormat/>
    <w:rsid w:val="00332F3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el-Gitter">
    <w:name w:val="Table Grid"/>
    <w:basedOn w:val="Tabel-Normal"/>
    <w:uiPriority w:val="59"/>
    <w:rsid w:val="00BC2F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A3276E"/>
    <w:rPr>
      <w:color w:val="0563C1"/>
      <w:u w:val="single"/>
    </w:rPr>
  </w:style>
  <w:style w:type="character" w:styleId="Ulstomtale">
    <w:name w:val="Unresolved Mention"/>
    <w:uiPriority w:val="99"/>
    <w:semiHidden/>
    <w:unhideWhenUsed/>
    <w:rsid w:val="00A3276E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unhideWhenUsed/>
    <w:rsid w:val="00E03219"/>
    <w:pPr>
      <w:tabs>
        <w:tab w:val="center" w:pos="4513"/>
        <w:tab w:val="right" w:pos="9026"/>
      </w:tabs>
    </w:pPr>
  </w:style>
  <w:style w:type="character" w:customStyle="1" w:styleId="SidehovedTegn">
    <w:name w:val="Sidehoved Tegn"/>
    <w:link w:val="Sidehoved"/>
    <w:uiPriority w:val="99"/>
    <w:rsid w:val="00E03219"/>
    <w:rPr>
      <w:sz w:val="24"/>
      <w:szCs w:val="24"/>
    </w:rPr>
  </w:style>
  <w:style w:type="paragraph" w:styleId="Sidefod">
    <w:name w:val="footer"/>
    <w:basedOn w:val="Normal"/>
    <w:link w:val="SidefodTegn"/>
    <w:uiPriority w:val="99"/>
    <w:unhideWhenUsed/>
    <w:rsid w:val="00E03219"/>
    <w:pPr>
      <w:tabs>
        <w:tab w:val="center" w:pos="4513"/>
        <w:tab w:val="right" w:pos="9026"/>
      </w:tabs>
    </w:pPr>
  </w:style>
  <w:style w:type="character" w:customStyle="1" w:styleId="SidefodTegn">
    <w:name w:val="Sidefod Tegn"/>
    <w:link w:val="Sidefod"/>
    <w:uiPriority w:val="99"/>
    <w:rsid w:val="00E03219"/>
    <w:rPr>
      <w:sz w:val="24"/>
      <w:szCs w:val="24"/>
    </w:rPr>
  </w:style>
  <w:style w:type="paragraph" w:styleId="Korrektur">
    <w:name w:val="Revision"/>
    <w:hidden/>
    <w:uiPriority w:val="99"/>
    <w:semiHidden/>
    <w:rsid w:val="00895C2D"/>
    <w:rPr>
      <w:sz w:val="24"/>
      <w:szCs w:val="24"/>
      <w:lang w:eastAsia="da-DK"/>
    </w:rPr>
  </w:style>
  <w:style w:type="paragraph" w:styleId="NormalWeb">
    <w:name w:val="Normal (Web)"/>
    <w:basedOn w:val="Normal"/>
    <w:uiPriority w:val="99"/>
    <w:unhideWhenUsed/>
    <w:rsid w:val="000E2D4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0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7885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705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3886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762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6793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441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271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292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5660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775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440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95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7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2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8457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89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463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5430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916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296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488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355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5943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3657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400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65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1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9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0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6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1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2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1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3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7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3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5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Profiles\Gadstrup%20Kirke\Application%20Data\Microsoft\Skabeloner\Gadstrup%20Kirke%20Johanne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7E218C365E6D4FB4AB88D8384CFCF4" ma:contentTypeVersion="17" ma:contentTypeDescription="Create a new document." ma:contentTypeScope="" ma:versionID="a36dddbf9fb627ae475e791479982dce">
  <xsd:schema xmlns:xsd="http://www.w3.org/2001/XMLSchema" xmlns:xs="http://www.w3.org/2001/XMLSchema" xmlns:p="http://schemas.microsoft.com/office/2006/metadata/properties" xmlns:ns3="08f4ba1f-cde4-4d67-a289-3d50985f65ab" xmlns:ns4="eee2019b-1924-4f39-9aff-e97244ea10e2" targetNamespace="http://schemas.microsoft.com/office/2006/metadata/properties" ma:root="true" ma:fieldsID="40e4166b802fa194dab03484fbb7dbaa" ns3:_="" ns4:_="">
    <xsd:import namespace="08f4ba1f-cde4-4d67-a289-3d50985f65ab"/>
    <xsd:import namespace="eee2019b-1924-4f39-9aff-e97244ea10e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f4ba1f-cde4-4d67-a289-3d50985f65a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e2019b-1924-4f39-9aff-e97244ea10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85E95CD-30F4-4D71-BE1D-27C573E7A0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f4ba1f-cde4-4d67-a289-3d50985f65ab"/>
    <ds:schemaRef ds:uri="eee2019b-1924-4f39-9aff-e97244ea10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C575AF-AB64-46D9-80E3-517D4978CDF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05BA246-5014-4404-815F-8FF0E8CC34B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Gadstrup Kirke Johannes</Template>
  <TotalTime>0</TotalTime>
  <Pages>2</Pages>
  <Words>663</Words>
  <Characters>4051</Characters>
  <Application>Microsoft Office Word</Application>
  <DocSecurity>0</DocSecurity>
  <Lines>33</Lines>
  <Paragraphs>9</Paragraphs>
  <ScaleCrop>false</ScaleCrop>
  <Company>DellComputerCorporation</Company>
  <LinksUpToDate>false</LinksUpToDate>
  <CharactersWithSpaces>4705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Gadstrup Kirke</dc:title>
  <dc:subject/>
  <dc:creator>Henning Storm</dc:creator>
  <cp:keywords/>
  <cp:lastModifiedBy>Christina Friis-Nielsen</cp:lastModifiedBy>
  <cp:revision>2</cp:revision>
  <cp:lastPrinted>2021-01-04T23:42:00Z</cp:lastPrinted>
  <dcterms:created xsi:type="dcterms:W3CDTF">2025-04-10T07:32:00Z</dcterms:created>
  <dcterms:modified xsi:type="dcterms:W3CDTF">2025-04-10T07:32:00Z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0x010100717E218C365E6D4FB4AB88D8384CFCF4</vt:lpwstr>
  </property>
  <property fmtid="{D5CDD505-2E9C-101B-9397-08002B2CF9AE}" pid="3" name="_activity">
    <vt:lpwstr/>
  </property>
</Properties>
</file>