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77777777" w:rsidR="00E03219" w:rsidRPr="00D9504E" w:rsidRDefault="00E03219" w:rsidP="007D72F9">
      <w:pPr>
        <w:rPr>
          <w:rFonts w:ascii="Arial" w:hAnsi="Arial" w:cs="Arial"/>
          <w:b/>
          <w:bCs/>
          <w:sz w:val="20"/>
          <w:szCs w:val="20"/>
        </w:rPr>
      </w:pPr>
    </w:p>
    <w:p w14:paraId="33AD63C7" w14:textId="77777777" w:rsidR="00D47A8E" w:rsidRPr="00D9504E" w:rsidRDefault="00D47A8E" w:rsidP="007D72F9">
      <w:pPr>
        <w:rPr>
          <w:rFonts w:ascii="Arial" w:hAnsi="Arial" w:cs="Arial"/>
          <w:b/>
          <w:bCs/>
          <w:sz w:val="20"/>
          <w:szCs w:val="20"/>
        </w:rPr>
      </w:pPr>
    </w:p>
    <w:p w14:paraId="427953D5" w14:textId="77777777" w:rsidR="00D47A8E" w:rsidRPr="00D9504E" w:rsidRDefault="00D47A8E" w:rsidP="007D72F9">
      <w:pPr>
        <w:rPr>
          <w:rFonts w:ascii="Arial" w:hAnsi="Arial" w:cs="Arial"/>
          <w:b/>
          <w:bCs/>
          <w:sz w:val="20"/>
          <w:szCs w:val="20"/>
        </w:rPr>
      </w:pPr>
    </w:p>
    <w:p w14:paraId="1C266E03" w14:textId="1DD9AAC7" w:rsidR="00305F07" w:rsidRPr="00D94938" w:rsidRDefault="00CA603E" w:rsidP="007D72F9">
      <w:pPr>
        <w:rPr>
          <w:rFonts w:ascii="Arial" w:hAnsi="Arial" w:cs="Arial"/>
          <w:b/>
          <w:bCs/>
        </w:rPr>
      </w:pPr>
      <w:r w:rsidRPr="00D94938">
        <w:rPr>
          <w:rFonts w:ascii="Arial" w:hAnsi="Arial" w:cs="Arial"/>
          <w:b/>
          <w:bCs/>
        </w:rPr>
        <w:t xml:space="preserve">Gadstrup Menighedsråd, </w:t>
      </w:r>
      <w:r w:rsidR="007C5266" w:rsidRPr="00D94938">
        <w:rPr>
          <w:rFonts w:ascii="Arial" w:hAnsi="Arial" w:cs="Arial"/>
          <w:b/>
          <w:bCs/>
        </w:rPr>
        <w:t xml:space="preserve">4621 Gadstrup </w:t>
      </w:r>
    </w:p>
    <w:p w14:paraId="6A05A809" w14:textId="77777777" w:rsidR="00A06E72" w:rsidRPr="00D9504E" w:rsidRDefault="00A06E72" w:rsidP="00DB7EFB">
      <w:pPr>
        <w:pStyle w:val="Overskrift1"/>
        <w:jc w:val="right"/>
        <w:rPr>
          <w:rFonts w:ascii="Arial" w:hAnsi="Arial" w:cs="Arial"/>
          <w:sz w:val="20"/>
          <w:szCs w:val="20"/>
        </w:rPr>
      </w:pPr>
    </w:p>
    <w:p w14:paraId="3BD99715" w14:textId="77777777" w:rsidR="00372B86" w:rsidRDefault="00F32C57" w:rsidP="00D94938">
      <w:pPr>
        <w:tabs>
          <w:tab w:val="left" w:pos="7371"/>
        </w:tabs>
        <w:rPr>
          <w:rFonts w:ascii="Arial" w:hAnsi="Arial" w:cs="Arial"/>
          <w:b/>
          <w:bCs/>
          <w:sz w:val="20"/>
          <w:szCs w:val="20"/>
        </w:rPr>
      </w:pPr>
      <w:r w:rsidRPr="00D9504E">
        <w:rPr>
          <w:rFonts w:ascii="Arial" w:hAnsi="Arial" w:cs="Arial"/>
          <w:b/>
          <w:bCs/>
          <w:sz w:val="20"/>
          <w:szCs w:val="20"/>
        </w:rPr>
        <w:t xml:space="preserve">Dagsorden til </w:t>
      </w:r>
      <w:r w:rsidR="00E91483" w:rsidRPr="00D9504E">
        <w:rPr>
          <w:rFonts w:ascii="Arial" w:hAnsi="Arial" w:cs="Arial"/>
          <w:b/>
          <w:bCs/>
          <w:sz w:val="20"/>
          <w:szCs w:val="20"/>
        </w:rPr>
        <w:t>menighedsrådsmøde</w:t>
      </w:r>
      <w:r w:rsidRPr="00D9504E">
        <w:rPr>
          <w:rFonts w:ascii="Arial" w:hAnsi="Arial" w:cs="Arial"/>
          <w:b/>
          <w:bCs/>
          <w:sz w:val="20"/>
          <w:szCs w:val="20"/>
        </w:rPr>
        <w:t xml:space="preserve"> </w:t>
      </w:r>
      <w:r w:rsidR="00D47A8E" w:rsidRPr="00D9504E">
        <w:rPr>
          <w:rFonts w:ascii="Arial" w:hAnsi="Arial" w:cs="Arial"/>
          <w:b/>
          <w:bCs/>
          <w:sz w:val="20"/>
          <w:szCs w:val="20"/>
        </w:rPr>
        <w:t>8. april</w:t>
      </w:r>
      <w:r w:rsidRPr="00D9504E">
        <w:rPr>
          <w:rFonts w:ascii="Arial" w:hAnsi="Arial" w:cs="Arial"/>
          <w:b/>
          <w:bCs/>
          <w:sz w:val="20"/>
          <w:szCs w:val="20"/>
        </w:rPr>
        <w:t xml:space="preserve"> 2025 kl. 18</w:t>
      </w:r>
      <w:r w:rsidR="00A338E5" w:rsidRPr="00D9504E">
        <w:rPr>
          <w:rFonts w:ascii="Arial" w:hAnsi="Arial" w:cs="Arial"/>
          <w:b/>
          <w:bCs/>
          <w:sz w:val="20"/>
          <w:szCs w:val="20"/>
        </w:rPr>
        <w:t>:30</w:t>
      </w:r>
      <w:r w:rsidRPr="00D9504E">
        <w:rPr>
          <w:rFonts w:ascii="Arial" w:hAnsi="Arial" w:cs="Arial"/>
          <w:b/>
          <w:bCs/>
          <w:sz w:val="20"/>
          <w:szCs w:val="20"/>
        </w:rPr>
        <w:t>-21</w:t>
      </w:r>
      <w:r w:rsidR="00D47A8E" w:rsidRPr="00D9504E">
        <w:rPr>
          <w:rFonts w:ascii="Arial" w:hAnsi="Arial" w:cs="Arial"/>
          <w:b/>
          <w:bCs/>
          <w:sz w:val="20"/>
          <w:szCs w:val="20"/>
        </w:rPr>
        <w:t>:30</w:t>
      </w:r>
      <w:r w:rsidRPr="00D9504E">
        <w:rPr>
          <w:rFonts w:ascii="Arial" w:hAnsi="Arial" w:cs="Arial"/>
          <w:b/>
          <w:bCs/>
          <w:sz w:val="20"/>
          <w:szCs w:val="20"/>
        </w:rPr>
        <w:t xml:space="preserve"> i Sognehuset</w:t>
      </w:r>
      <w:r w:rsidR="00372B86">
        <w:rPr>
          <w:rFonts w:ascii="Arial" w:hAnsi="Arial" w:cs="Arial"/>
          <w:b/>
          <w:bCs/>
          <w:sz w:val="20"/>
          <w:szCs w:val="20"/>
        </w:rPr>
        <w:t xml:space="preserve">. </w:t>
      </w:r>
    </w:p>
    <w:p w14:paraId="17AB724E" w14:textId="77777777" w:rsidR="00372B86" w:rsidRDefault="00372B86" w:rsidP="00D94938">
      <w:pPr>
        <w:tabs>
          <w:tab w:val="left" w:pos="7371"/>
        </w:tabs>
        <w:rPr>
          <w:rFonts w:ascii="Arial" w:hAnsi="Arial" w:cs="Arial"/>
          <w:b/>
          <w:bCs/>
          <w:sz w:val="20"/>
          <w:szCs w:val="20"/>
        </w:rPr>
      </w:pPr>
    </w:p>
    <w:p w14:paraId="09BCBE28" w14:textId="67B03CA3" w:rsidR="00D94938" w:rsidRPr="00372B86" w:rsidRDefault="00372B86" w:rsidP="00D94938">
      <w:pPr>
        <w:tabs>
          <w:tab w:val="left" w:pos="7371"/>
        </w:tabs>
        <w:rPr>
          <w:rFonts w:ascii="Arial" w:hAnsi="Arial" w:cs="Arial"/>
          <w:i/>
          <w:iCs/>
          <w:sz w:val="20"/>
          <w:szCs w:val="20"/>
        </w:rPr>
      </w:pPr>
      <w:r w:rsidRPr="00372B86">
        <w:rPr>
          <w:rFonts w:ascii="Arial" w:hAnsi="Arial" w:cs="Arial"/>
          <w:i/>
          <w:iCs/>
          <w:sz w:val="20"/>
          <w:szCs w:val="20"/>
        </w:rPr>
        <w:t xml:space="preserve">Vi lægger ud med </w:t>
      </w:r>
      <w:r w:rsidR="00BA4E37">
        <w:rPr>
          <w:rFonts w:ascii="Arial" w:hAnsi="Arial" w:cs="Arial"/>
          <w:i/>
          <w:iCs/>
          <w:sz w:val="20"/>
          <w:szCs w:val="20"/>
        </w:rPr>
        <w:t xml:space="preserve">fælles </w:t>
      </w:r>
      <w:r w:rsidRPr="00372B86">
        <w:rPr>
          <w:rFonts w:ascii="Arial" w:hAnsi="Arial" w:cs="Arial"/>
          <w:i/>
          <w:iCs/>
          <w:sz w:val="20"/>
          <w:szCs w:val="20"/>
        </w:rPr>
        <w:t>spisning kl. 18:30 til 19:30.</w:t>
      </w:r>
    </w:p>
    <w:p w14:paraId="5A39BBE3" w14:textId="77777777" w:rsidR="007B12F4" w:rsidRPr="00D9504E" w:rsidRDefault="007B12F4" w:rsidP="00DA7DBC">
      <w:pPr>
        <w:tabs>
          <w:tab w:val="left" w:pos="7371"/>
        </w:tabs>
        <w:rPr>
          <w:rFonts w:ascii="Arial" w:hAnsi="Arial" w:cs="Arial"/>
          <w:sz w:val="20"/>
          <w:szCs w:val="20"/>
        </w:rPr>
      </w:pPr>
    </w:p>
    <w:p w14:paraId="32D3B4FC" w14:textId="0BEF543A" w:rsidR="00B91C64" w:rsidRPr="00D9504E" w:rsidRDefault="00B91C64" w:rsidP="00DA7DBC">
      <w:pPr>
        <w:tabs>
          <w:tab w:val="left" w:pos="7371"/>
        </w:tabs>
        <w:rPr>
          <w:rFonts w:ascii="Arial" w:hAnsi="Arial" w:cs="Arial"/>
          <w:sz w:val="20"/>
          <w:szCs w:val="20"/>
        </w:rPr>
      </w:pPr>
      <w:r w:rsidRPr="00D9504E">
        <w:rPr>
          <w:rFonts w:ascii="Arial" w:hAnsi="Arial" w:cs="Arial"/>
          <w:sz w:val="20"/>
          <w:szCs w:val="20"/>
        </w:rPr>
        <w:t>Med ekstraordinær deltagelse af kirke- og kulturmedarbejder</w:t>
      </w:r>
      <w:r w:rsidR="002247C5">
        <w:rPr>
          <w:rFonts w:ascii="Arial" w:hAnsi="Arial" w:cs="Arial"/>
          <w:sz w:val="20"/>
          <w:szCs w:val="20"/>
        </w:rPr>
        <w:t>,</w:t>
      </w:r>
      <w:r w:rsidRPr="00D9504E">
        <w:rPr>
          <w:rFonts w:ascii="Arial" w:hAnsi="Arial" w:cs="Arial"/>
          <w:sz w:val="20"/>
          <w:szCs w:val="20"/>
        </w:rPr>
        <w:t xml:space="preserve"> Birgitte Skallerup</w:t>
      </w:r>
      <w:r w:rsidR="002247C5">
        <w:rPr>
          <w:rFonts w:ascii="Arial" w:hAnsi="Arial" w:cs="Arial"/>
          <w:sz w:val="20"/>
          <w:szCs w:val="20"/>
        </w:rPr>
        <w:t>,</w:t>
      </w:r>
      <w:r w:rsidR="00704A7B">
        <w:rPr>
          <w:rFonts w:ascii="Arial" w:hAnsi="Arial" w:cs="Arial"/>
          <w:sz w:val="20"/>
          <w:szCs w:val="20"/>
        </w:rPr>
        <w:t xml:space="preserve"> og</w:t>
      </w:r>
      <w:r w:rsidR="002247C5">
        <w:rPr>
          <w:rFonts w:ascii="Arial" w:hAnsi="Arial" w:cs="Arial"/>
          <w:sz w:val="20"/>
          <w:szCs w:val="20"/>
        </w:rPr>
        <w:t xml:space="preserve"> </w:t>
      </w:r>
      <w:r w:rsidR="00704A7B">
        <w:rPr>
          <w:rFonts w:ascii="Arial" w:hAnsi="Arial" w:cs="Arial"/>
          <w:sz w:val="20"/>
          <w:szCs w:val="20"/>
        </w:rPr>
        <w:t>tidligere menighedsrådsformand samt nuværende medlem af provstiudvalget</w:t>
      </w:r>
      <w:r w:rsidR="002247C5">
        <w:rPr>
          <w:rFonts w:ascii="Arial" w:hAnsi="Arial" w:cs="Arial"/>
          <w:sz w:val="20"/>
          <w:szCs w:val="20"/>
        </w:rPr>
        <w:t>, Karin Tovborg.</w:t>
      </w:r>
    </w:p>
    <w:p w14:paraId="41C8F396" w14:textId="77777777" w:rsidR="0087093A" w:rsidRPr="00D9504E" w:rsidRDefault="0087093A" w:rsidP="00DA7DBC">
      <w:pPr>
        <w:tabs>
          <w:tab w:val="left" w:pos="7371"/>
        </w:tabs>
        <w:rPr>
          <w:rFonts w:ascii="Arial" w:hAnsi="Arial" w:cs="Arial"/>
          <w:sz w:val="20"/>
          <w:szCs w:val="20"/>
        </w:rPr>
      </w:pPr>
    </w:p>
    <w:p w14:paraId="071DFED1" w14:textId="09A6F2D0" w:rsidR="00383528" w:rsidRPr="00D9504E" w:rsidRDefault="001B2451" w:rsidP="009F5A02">
      <w:pPr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D9504E">
        <w:rPr>
          <w:rFonts w:ascii="Arial" w:hAnsi="Arial" w:cs="Arial"/>
          <w:sz w:val="20"/>
          <w:szCs w:val="20"/>
        </w:rPr>
        <w:t>Godkendelse af dagsorden</w:t>
      </w:r>
      <w:r w:rsidR="00455DB9" w:rsidRPr="00D9504E">
        <w:rPr>
          <w:rFonts w:ascii="Arial" w:hAnsi="Arial" w:cs="Arial"/>
          <w:sz w:val="20"/>
          <w:szCs w:val="20"/>
        </w:rPr>
        <w:br/>
      </w:r>
    </w:p>
    <w:p w14:paraId="7BDD7C22" w14:textId="695F87B2" w:rsidR="005647FA" w:rsidRPr="00D9504E" w:rsidRDefault="00383528" w:rsidP="005647FA">
      <w:pPr>
        <w:numPr>
          <w:ilvl w:val="0"/>
          <w:numId w:val="12"/>
        </w:numPr>
        <w:rPr>
          <w:rFonts w:ascii="Arial" w:hAnsi="Arial" w:cs="Arial"/>
          <w:sz w:val="20"/>
          <w:szCs w:val="20"/>
          <w:u w:val="single"/>
        </w:rPr>
      </w:pPr>
      <w:r w:rsidRPr="00D9504E">
        <w:rPr>
          <w:rFonts w:ascii="Arial" w:hAnsi="Arial" w:cs="Arial"/>
          <w:sz w:val="20"/>
          <w:szCs w:val="20"/>
          <w:u w:val="single"/>
        </w:rPr>
        <w:t>Orienteringspunkter</w:t>
      </w:r>
      <w:r w:rsidR="00D9504E">
        <w:rPr>
          <w:rFonts w:ascii="Arial" w:hAnsi="Arial" w:cs="Arial"/>
          <w:sz w:val="20"/>
          <w:szCs w:val="20"/>
          <w:u w:val="single"/>
        </w:rPr>
        <w:br/>
      </w:r>
      <w:r w:rsidR="005647FA" w:rsidRPr="00D9504E">
        <w:rPr>
          <w:rFonts w:ascii="Arial" w:hAnsi="Arial" w:cs="Arial"/>
          <w:sz w:val="20"/>
          <w:szCs w:val="20"/>
          <w:u w:val="single"/>
        </w:rPr>
        <w:br/>
      </w:r>
      <w:r w:rsidR="00951296" w:rsidRPr="00D9504E">
        <w:rPr>
          <w:rFonts w:ascii="Arial" w:hAnsi="Arial" w:cs="Arial"/>
          <w:sz w:val="20"/>
          <w:szCs w:val="20"/>
        </w:rPr>
        <w:t>Medarbejderne</w:t>
      </w:r>
    </w:p>
    <w:p w14:paraId="7801F239" w14:textId="77C32440" w:rsidR="00951296" w:rsidRPr="00D9504E" w:rsidRDefault="00D47A8E" w:rsidP="00D47A8E">
      <w:pPr>
        <w:numPr>
          <w:ilvl w:val="1"/>
          <w:numId w:val="12"/>
        </w:numPr>
        <w:rPr>
          <w:rFonts w:ascii="Arial" w:hAnsi="Arial" w:cs="Arial"/>
          <w:sz w:val="20"/>
          <w:szCs w:val="20"/>
        </w:rPr>
      </w:pPr>
      <w:r w:rsidRPr="00D9504E">
        <w:rPr>
          <w:rFonts w:ascii="Arial" w:hAnsi="Arial" w:cs="Arial"/>
          <w:color w:val="000000"/>
          <w:sz w:val="20"/>
          <w:szCs w:val="20"/>
        </w:rPr>
        <w:t xml:space="preserve">Kirke- og kulturmedarbejder </w:t>
      </w:r>
      <w:r w:rsidR="005647FA" w:rsidRPr="00D9504E">
        <w:rPr>
          <w:rFonts w:ascii="Arial" w:hAnsi="Arial" w:cs="Arial"/>
          <w:color w:val="000000"/>
          <w:sz w:val="20"/>
          <w:szCs w:val="20"/>
        </w:rPr>
        <w:t>Birgitte</w:t>
      </w:r>
      <w:r w:rsidRPr="00D9504E">
        <w:rPr>
          <w:rFonts w:ascii="Arial" w:hAnsi="Arial" w:cs="Arial"/>
          <w:color w:val="000000"/>
          <w:sz w:val="20"/>
          <w:szCs w:val="20"/>
        </w:rPr>
        <w:t xml:space="preserve"> fortæller om status for kortæppet, der skal indvies 17. april.</w:t>
      </w:r>
      <w:r w:rsidR="00B91C64" w:rsidRPr="00D9504E">
        <w:rPr>
          <w:rFonts w:ascii="Arial" w:hAnsi="Arial" w:cs="Arial"/>
          <w:color w:val="000000"/>
          <w:sz w:val="20"/>
          <w:szCs w:val="20"/>
        </w:rPr>
        <w:br/>
        <w:t>Kordegnen melder om mulighed for</w:t>
      </w:r>
      <w:r w:rsidR="00D94938">
        <w:rPr>
          <w:rFonts w:ascii="Arial" w:hAnsi="Arial" w:cs="Arial"/>
          <w:color w:val="000000"/>
          <w:sz w:val="20"/>
          <w:szCs w:val="20"/>
        </w:rPr>
        <w:t>, at man kan tilføjes som bruger</w:t>
      </w:r>
      <w:r w:rsidR="00B91C64" w:rsidRPr="00D9504E">
        <w:rPr>
          <w:rFonts w:ascii="Arial" w:hAnsi="Arial" w:cs="Arial"/>
          <w:color w:val="000000"/>
          <w:sz w:val="20"/>
          <w:szCs w:val="20"/>
        </w:rPr>
        <w:t xml:space="preserve"> i </w:t>
      </w:r>
      <w:proofErr w:type="spellStart"/>
      <w:r w:rsidR="00B91C64" w:rsidRPr="00D9504E">
        <w:rPr>
          <w:rFonts w:ascii="Arial" w:hAnsi="Arial" w:cs="Arial"/>
          <w:color w:val="000000"/>
          <w:sz w:val="20"/>
          <w:szCs w:val="20"/>
        </w:rPr>
        <w:t>ChurchDesk</w:t>
      </w:r>
      <w:proofErr w:type="spellEnd"/>
      <w:r w:rsidR="00B91C64" w:rsidRPr="00D9504E">
        <w:rPr>
          <w:rFonts w:ascii="Arial" w:hAnsi="Arial" w:cs="Arial"/>
          <w:color w:val="000000"/>
          <w:sz w:val="20"/>
          <w:szCs w:val="20"/>
        </w:rPr>
        <w:t xml:space="preserve"> </w:t>
      </w:r>
      <w:r w:rsidR="00D94938">
        <w:rPr>
          <w:rFonts w:ascii="Arial" w:hAnsi="Arial" w:cs="Arial"/>
          <w:color w:val="000000"/>
          <w:sz w:val="20"/>
          <w:szCs w:val="20"/>
        </w:rPr>
        <w:t xml:space="preserve">og dermed tilgå kalenderfunktionen </w:t>
      </w:r>
      <w:r w:rsidR="00B91C64" w:rsidRPr="00D9504E">
        <w:rPr>
          <w:rFonts w:ascii="Arial" w:hAnsi="Arial" w:cs="Arial"/>
          <w:color w:val="000000"/>
          <w:sz w:val="20"/>
          <w:szCs w:val="20"/>
        </w:rPr>
        <w:t>samt</w:t>
      </w:r>
      <w:r w:rsidR="00D94938">
        <w:rPr>
          <w:rFonts w:ascii="Arial" w:hAnsi="Arial" w:cs="Arial"/>
          <w:color w:val="000000"/>
          <w:sz w:val="20"/>
          <w:szCs w:val="20"/>
        </w:rPr>
        <w:t xml:space="preserve"> mulighed for kort intro til samme fra kordegnen – format og dato aftales nærmere. Der tages imod navne på interesserede, som vil blive tilmeldt platformen.</w:t>
      </w:r>
      <w:r w:rsidR="00D94938">
        <w:rPr>
          <w:rFonts w:ascii="Arial" w:hAnsi="Arial" w:cs="Arial"/>
          <w:color w:val="000000"/>
          <w:sz w:val="20"/>
          <w:szCs w:val="20"/>
        </w:rPr>
        <w:br/>
      </w:r>
    </w:p>
    <w:p w14:paraId="4F8D34CF" w14:textId="77777777" w:rsidR="00DD4E70" w:rsidRPr="00D9504E" w:rsidRDefault="00951296" w:rsidP="00F32C57">
      <w:pPr>
        <w:numPr>
          <w:ilvl w:val="1"/>
          <w:numId w:val="12"/>
        </w:numPr>
        <w:rPr>
          <w:rFonts w:ascii="Arial" w:hAnsi="Arial" w:cs="Arial"/>
          <w:sz w:val="20"/>
          <w:szCs w:val="20"/>
        </w:rPr>
      </w:pPr>
      <w:r w:rsidRPr="00D9504E">
        <w:rPr>
          <w:rFonts w:ascii="Arial" w:hAnsi="Arial" w:cs="Arial"/>
          <w:sz w:val="20"/>
          <w:szCs w:val="20"/>
        </w:rPr>
        <w:t>Præster</w:t>
      </w:r>
      <w:r w:rsidR="00DD4E70" w:rsidRPr="00D9504E">
        <w:rPr>
          <w:rFonts w:ascii="Arial" w:hAnsi="Arial" w:cs="Arial"/>
          <w:sz w:val="20"/>
          <w:szCs w:val="20"/>
        </w:rPr>
        <w:br/>
      </w:r>
    </w:p>
    <w:p w14:paraId="205EBBB1" w14:textId="77777777" w:rsidR="00D94938" w:rsidRPr="00D9504E" w:rsidRDefault="00D94938" w:rsidP="00D94938">
      <w:pPr>
        <w:numPr>
          <w:ilvl w:val="1"/>
          <w:numId w:val="12"/>
        </w:numPr>
        <w:rPr>
          <w:rFonts w:ascii="Arial" w:hAnsi="Arial" w:cs="Arial"/>
          <w:sz w:val="20"/>
          <w:szCs w:val="20"/>
        </w:rPr>
      </w:pPr>
      <w:r w:rsidRPr="00D9504E">
        <w:rPr>
          <w:rFonts w:ascii="Arial" w:hAnsi="Arial" w:cs="Arial"/>
          <w:sz w:val="20"/>
          <w:szCs w:val="20"/>
        </w:rPr>
        <w:t>Formanden (Lars)</w:t>
      </w:r>
      <w:r w:rsidRPr="00D9504E">
        <w:rPr>
          <w:rFonts w:ascii="Arial" w:hAnsi="Arial" w:cs="Arial"/>
          <w:sz w:val="20"/>
          <w:szCs w:val="20"/>
        </w:rPr>
        <w:br/>
        <w:t>- Opdatering med nyeste information</w:t>
      </w:r>
      <w:r w:rsidRPr="00D9504E">
        <w:rPr>
          <w:rFonts w:ascii="Arial" w:hAnsi="Arial" w:cs="Arial"/>
          <w:sz w:val="20"/>
          <w:szCs w:val="20"/>
        </w:rPr>
        <w:br/>
        <w:t xml:space="preserve">- </w:t>
      </w:r>
      <w:r w:rsidRPr="00D9504E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Kortæppet, status</w:t>
      </w:r>
      <w:r w:rsidRPr="00D9504E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br/>
        <w:t>- Nu er kortæppet modtaget og iflg. aftalen monteret. Invitationer er sendt ud, er der nogen vi har glemt??</w:t>
      </w:r>
      <w:r w:rsidRPr="00D9504E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br/>
        <w:t>- Valg til Provstiudvalget i september: Nuværende medlem Karin Tovborg deltager, fortæller og besvarer spørgsmål</w:t>
      </w:r>
      <w:r w:rsidRPr="00D9504E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br/>
        <w:t>- Gravermedhjælperkontrakt</w:t>
      </w:r>
      <w:r w:rsidRPr="00D9504E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br/>
        <w:t>- Ansøgning til PU</w:t>
      </w:r>
    </w:p>
    <w:p w14:paraId="7903C30D" w14:textId="77777777" w:rsidR="00D94938" w:rsidRDefault="00D94938" w:rsidP="00D94938">
      <w:pPr>
        <w:ind w:left="720"/>
        <w:rPr>
          <w:rFonts w:ascii="Arial" w:hAnsi="Arial" w:cs="Arial"/>
          <w:sz w:val="20"/>
          <w:szCs w:val="20"/>
        </w:rPr>
      </w:pPr>
    </w:p>
    <w:p w14:paraId="5FBDEB94" w14:textId="6F77F937" w:rsidR="00177034" w:rsidRPr="00D9504E" w:rsidRDefault="001B2451" w:rsidP="00177034">
      <w:pPr>
        <w:numPr>
          <w:ilvl w:val="1"/>
          <w:numId w:val="12"/>
        </w:numPr>
        <w:rPr>
          <w:rFonts w:ascii="Arial" w:hAnsi="Arial" w:cs="Arial"/>
          <w:sz w:val="20"/>
          <w:szCs w:val="20"/>
        </w:rPr>
      </w:pPr>
      <w:r w:rsidRPr="00D9504E">
        <w:rPr>
          <w:rFonts w:ascii="Arial" w:hAnsi="Arial" w:cs="Arial"/>
          <w:sz w:val="20"/>
          <w:szCs w:val="20"/>
        </w:rPr>
        <w:t>Kirke</w:t>
      </w:r>
      <w:r w:rsidR="00326889" w:rsidRPr="00D9504E">
        <w:rPr>
          <w:rFonts w:ascii="Arial" w:hAnsi="Arial" w:cs="Arial"/>
          <w:sz w:val="20"/>
          <w:szCs w:val="20"/>
        </w:rPr>
        <w:t>værgen</w:t>
      </w:r>
      <w:r w:rsidR="00F32C57" w:rsidRPr="00D9504E">
        <w:rPr>
          <w:rFonts w:ascii="Arial" w:hAnsi="Arial" w:cs="Arial"/>
          <w:sz w:val="20"/>
          <w:szCs w:val="20"/>
        </w:rPr>
        <w:t xml:space="preserve"> (Anders)</w:t>
      </w:r>
      <w:r w:rsidR="00326889" w:rsidRPr="00D9504E">
        <w:rPr>
          <w:rFonts w:ascii="Arial" w:hAnsi="Arial" w:cs="Arial"/>
          <w:sz w:val="20"/>
          <w:szCs w:val="20"/>
        </w:rPr>
        <w:br/>
        <w:t>Orientering fra kirkeværgen</w:t>
      </w:r>
      <w:r w:rsidR="00177034" w:rsidRPr="00D9504E">
        <w:rPr>
          <w:rFonts w:ascii="Arial" w:hAnsi="Arial" w:cs="Arial"/>
          <w:sz w:val="20"/>
          <w:szCs w:val="20"/>
        </w:rPr>
        <w:br/>
        <w:t>- Status for Trines indhentning af tilbud på sikring af gravstene</w:t>
      </w:r>
      <w:r w:rsidR="00177034" w:rsidRPr="00D9504E">
        <w:rPr>
          <w:rFonts w:ascii="Arial" w:hAnsi="Arial" w:cs="Arial"/>
          <w:sz w:val="20"/>
          <w:szCs w:val="20"/>
        </w:rPr>
        <w:br/>
        <w:t>- Forslag til fjernelse af rødtjørne</w:t>
      </w:r>
    </w:p>
    <w:p w14:paraId="292CDAF4" w14:textId="77777777" w:rsidR="00B91C64" w:rsidRPr="00D9504E" w:rsidRDefault="00B91C64" w:rsidP="00D94938">
      <w:pPr>
        <w:rPr>
          <w:rFonts w:ascii="Arial" w:hAnsi="Arial" w:cs="Arial"/>
          <w:sz w:val="20"/>
          <w:szCs w:val="20"/>
        </w:rPr>
      </w:pPr>
    </w:p>
    <w:p w14:paraId="60061E4C" w14:textId="78AD9117" w:rsidR="00696FA2" w:rsidRPr="00D9504E" w:rsidRDefault="00B91C64" w:rsidP="00F32C57">
      <w:pPr>
        <w:numPr>
          <w:ilvl w:val="1"/>
          <w:numId w:val="12"/>
        </w:numPr>
        <w:rPr>
          <w:rFonts w:ascii="Arial" w:hAnsi="Arial" w:cs="Arial"/>
          <w:sz w:val="20"/>
          <w:szCs w:val="20"/>
        </w:rPr>
      </w:pPr>
      <w:r w:rsidRPr="00D9504E">
        <w:rPr>
          <w:rFonts w:ascii="Arial" w:hAnsi="Arial" w:cs="Arial"/>
          <w:sz w:val="20"/>
          <w:szCs w:val="20"/>
        </w:rPr>
        <w:t>Menigt medlem (Hanne Mie)</w:t>
      </w:r>
      <w:r w:rsidRPr="00D9504E">
        <w:rPr>
          <w:rFonts w:ascii="Arial" w:hAnsi="Arial" w:cs="Arial"/>
          <w:sz w:val="20"/>
          <w:szCs w:val="20"/>
        </w:rPr>
        <w:br/>
      </w:r>
      <w:r w:rsidR="00D94938">
        <w:rPr>
          <w:rFonts w:ascii="Arial" w:hAnsi="Arial" w:cs="Arial"/>
          <w:sz w:val="20"/>
          <w:szCs w:val="20"/>
        </w:rPr>
        <w:t>”</w:t>
      </w:r>
      <w:r w:rsidRPr="00D9504E">
        <w:rPr>
          <w:rFonts w:ascii="Arial" w:hAnsi="Arial" w:cs="Arial"/>
          <w:sz w:val="20"/>
          <w:szCs w:val="20"/>
        </w:rPr>
        <w:t>Efter Stiftsdagen</w:t>
      </w:r>
      <w:r w:rsidR="00D94938">
        <w:rPr>
          <w:rFonts w:ascii="Arial" w:hAnsi="Arial" w:cs="Arial"/>
          <w:sz w:val="20"/>
          <w:szCs w:val="20"/>
        </w:rPr>
        <w:t>”</w:t>
      </w:r>
      <w:r w:rsidRPr="00D9504E">
        <w:rPr>
          <w:rFonts w:ascii="Arial" w:hAnsi="Arial" w:cs="Arial"/>
          <w:sz w:val="20"/>
          <w:szCs w:val="20"/>
        </w:rPr>
        <w:t>: En beretning om Roskilde Stiftsdag 25. marts, hvor tre medlemmer af rådet deltog.</w:t>
      </w:r>
      <w:r w:rsidR="00455DB9" w:rsidRPr="00D9504E">
        <w:rPr>
          <w:rFonts w:ascii="Arial" w:hAnsi="Arial" w:cs="Arial"/>
          <w:sz w:val="20"/>
          <w:szCs w:val="20"/>
        </w:rPr>
        <w:br/>
      </w:r>
    </w:p>
    <w:p w14:paraId="0F522521" w14:textId="159CBC88" w:rsidR="00B91C64" w:rsidRPr="00D9504E" w:rsidRDefault="0038447E" w:rsidP="00B91C64">
      <w:pPr>
        <w:numPr>
          <w:ilvl w:val="0"/>
          <w:numId w:val="12"/>
        </w:numPr>
        <w:rPr>
          <w:rFonts w:ascii="Arial" w:hAnsi="Arial" w:cs="Arial"/>
          <w:sz w:val="20"/>
          <w:szCs w:val="20"/>
          <w:u w:val="single"/>
        </w:rPr>
      </w:pPr>
      <w:r w:rsidRPr="00D9504E">
        <w:rPr>
          <w:rFonts w:ascii="Arial" w:hAnsi="Arial" w:cs="Arial"/>
          <w:sz w:val="20"/>
          <w:szCs w:val="20"/>
          <w:u w:val="single"/>
        </w:rPr>
        <w:t>Beslutningspunkter</w:t>
      </w:r>
      <w:r w:rsidR="00D9504E" w:rsidRPr="00D9504E">
        <w:rPr>
          <w:rFonts w:ascii="Arial" w:hAnsi="Arial" w:cs="Arial"/>
          <w:sz w:val="20"/>
          <w:szCs w:val="20"/>
          <w:u w:val="single"/>
        </w:rPr>
        <w:br/>
      </w:r>
    </w:p>
    <w:p w14:paraId="7152DE14" w14:textId="12E792D5" w:rsidR="00D9504E" w:rsidRPr="00D9504E" w:rsidRDefault="00D9504E" w:rsidP="00D9504E">
      <w:pPr>
        <w:pStyle w:val="Listeafsnit"/>
        <w:numPr>
          <w:ilvl w:val="1"/>
          <w:numId w:val="12"/>
        </w:numPr>
        <w:rPr>
          <w:rFonts w:ascii="Arial" w:hAnsi="Arial" w:cs="Arial"/>
          <w:sz w:val="20"/>
          <w:szCs w:val="20"/>
          <w:u w:val="single"/>
        </w:rPr>
      </w:pPr>
      <w:r w:rsidRPr="00D9504E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Hvordan skal det gamle kortæppe gemmes for eftertiden? (Lars)</w:t>
      </w:r>
      <w:r w:rsidR="00D94938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br/>
      </w:r>
    </w:p>
    <w:p w14:paraId="5A865C9D" w14:textId="5641CD6E" w:rsidR="00D9504E" w:rsidRPr="00D9504E" w:rsidRDefault="00D9504E" w:rsidP="00D9504E">
      <w:pPr>
        <w:pStyle w:val="Listeafsnit"/>
        <w:numPr>
          <w:ilvl w:val="1"/>
          <w:numId w:val="12"/>
        </w:numPr>
        <w:rPr>
          <w:rFonts w:ascii="Arial" w:hAnsi="Arial" w:cs="Arial"/>
          <w:sz w:val="20"/>
          <w:szCs w:val="20"/>
          <w:u w:val="single"/>
        </w:rPr>
      </w:pPr>
      <w:r w:rsidRPr="00D9504E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Sognehuset, hvem overtager ansvaret efter Lone?</w:t>
      </w:r>
      <w:r w:rsidR="00D94938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 xml:space="preserve"> (Lars)</w:t>
      </w:r>
      <w:r w:rsidR="00D94938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br/>
      </w:r>
    </w:p>
    <w:p w14:paraId="570CBEE9" w14:textId="3572C7AF" w:rsidR="00D9504E" w:rsidRPr="00D9504E" w:rsidRDefault="00B91C64" w:rsidP="00D9504E">
      <w:pPr>
        <w:pStyle w:val="Listeafsnit"/>
        <w:numPr>
          <w:ilvl w:val="1"/>
          <w:numId w:val="12"/>
        </w:numPr>
        <w:rPr>
          <w:rFonts w:ascii="Arial" w:hAnsi="Arial" w:cs="Arial"/>
          <w:sz w:val="20"/>
          <w:szCs w:val="20"/>
          <w:u w:val="single"/>
        </w:rPr>
      </w:pPr>
      <w:r w:rsidRPr="00D9504E">
        <w:rPr>
          <w:rFonts w:ascii="Arial" w:hAnsi="Arial" w:cs="Arial"/>
          <w:color w:val="242424"/>
          <w:sz w:val="20"/>
          <w:szCs w:val="20"/>
        </w:rPr>
        <w:t>Mangler i og ved sognehuset (Elisa)</w:t>
      </w:r>
      <w:r w:rsidRPr="00D9504E">
        <w:rPr>
          <w:rFonts w:ascii="Arial" w:hAnsi="Arial" w:cs="Arial"/>
          <w:sz w:val="20"/>
          <w:szCs w:val="20"/>
          <w:u w:val="single"/>
        </w:rPr>
        <w:br/>
      </w:r>
      <w:r w:rsidRPr="00D9504E">
        <w:rPr>
          <w:rFonts w:ascii="Arial" w:hAnsi="Arial" w:cs="Arial"/>
          <w:color w:val="242424"/>
          <w:sz w:val="20"/>
          <w:szCs w:val="20"/>
        </w:rPr>
        <w:t>- Emhætten fungerer ikke</w:t>
      </w:r>
    </w:p>
    <w:p w14:paraId="7F17D0B6" w14:textId="0F634C6F" w:rsidR="00D9504E" w:rsidRPr="00D9504E" w:rsidRDefault="00D9504E" w:rsidP="00D9504E">
      <w:pPr>
        <w:pStyle w:val="Listeafsnit"/>
        <w:rPr>
          <w:rFonts w:ascii="Arial" w:hAnsi="Arial" w:cs="Arial"/>
          <w:color w:val="242424"/>
          <w:sz w:val="20"/>
          <w:szCs w:val="20"/>
        </w:rPr>
      </w:pPr>
      <w:r w:rsidRPr="00D9504E">
        <w:rPr>
          <w:rFonts w:ascii="Arial" w:hAnsi="Arial" w:cs="Arial"/>
          <w:color w:val="242424"/>
          <w:sz w:val="20"/>
          <w:szCs w:val="20"/>
        </w:rPr>
        <w:t xml:space="preserve">- </w:t>
      </w:r>
      <w:r w:rsidR="00B91C64" w:rsidRPr="00D9504E">
        <w:rPr>
          <w:rFonts w:ascii="Arial" w:hAnsi="Arial" w:cs="Arial"/>
          <w:color w:val="242424"/>
          <w:sz w:val="20"/>
          <w:szCs w:val="20"/>
        </w:rPr>
        <w:t>Der er behov for at sætte kosteskabet lidt i system og få lågerne til at køre (dårligt hjul).</w:t>
      </w:r>
      <w:r w:rsidRPr="00D9504E">
        <w:rPr>
          <w:rFonts w:ascii="Arial" w:hAnsi="Arial" w:cs="Arial"/>
          <w:color w:val="242424"/>
          <w:sz w:val="20"/>
          <w:szCs w:val="20"/>
        </w:rPr>
        <w:br/>
        <w:t xml:space="preserve">- </w:t>
      </w:r>
      <w:r w:rsidR="00B91C64" w:rsidRPr="00D9504E">
        <w:rPr>
          <w:rFonts w:ascii="Arial" w:hAnsi="Arial" w:cs="Arial"/>
          <w:color w:val="242424"/>
          <w:sz w:val="20"/>
          <w:szCs w:val="20"/>
        </w:rPr>
        <w:t>Hovedrengøring (bl.a. støvsugning af samtlige stole) og i det hele taget.</w:t>
      </w:r>
      <w:r w:rsidRPr="00D9504E">
        <w:rPr>
          <w:rFonts w:ascii="Arial" w:hAnsi="Arial" w:cs="Arial"/>
          <w:color w:val="242424"/>
          <w:sz w:val="20"/>
          <w:szCs w:val="20"/>
        </w:rPr>
        <w:br/>
        <w:t xml:space="preserve">- </w:t>
      </w:r>
      <w:r w:rsidR="00B91C64" w:rsidRPr="00D9504E">
        <w:rPr>
          <w:rFonts w:ascii="Arial" w:hAnsi="Arial" w:cs="Arial"/>
          <w:color w:val="242424"/>
          <w:sz w:val="20"/>
          <w:szCs w:val="20"/>
        </w:rPr>
        <w:t>På sigt at få flere ens højskolesangbøger. Ved sidste arrangement manglede vi 17 sangbøger af den nyeste udgave.</w:t>
      </w:r>
      <w:r w:rsidRPr="00D9504E">
        <w:rPr>
          <w:rFonts w:ascii="Arial" w:hAnsi="Arial" w:cs="Arial"/>
          <w:color w:val="242424"/>
          <w:sz w:val="20"/>
          <w:szCs w:val="20"/>
        </w:rPr>
        <w:br/>
      </w:r>
      <w:r w:rsidR="00B91C64" w:rsidRPr="00D94938">
        <w:rPr>
          <w:rFonts w:ascii="Arial" w:hAnsi="Arial" w:cs="Arial"/>
          <w:i/>
          <w:iCs/>
          <w:color w:val="242424"/>
          <w:sz w:val="20"/>
          <w:szCs w:val="20"/>
        </w:rPr>
        <w:t>Formålet</w:t>
      </w:r>
      <w:r w:rsidRPr="00D94938">
        <w:rPr>
          <w:rFonts w:ascii="Arial" w:hAnsi="Arial" w:cs="Arial"/>
          <w:i/>
          <w:iCs/>
          <w:color w:val="242424"/>
          <w:sz w:val="20"/>
          <w:szCs w:val="20"/>
        </w:rPr>
        <w:t>:</w:t>
      </w:r>
      <w:r w:rsidR="00B91C64" w:rsidRPr="00D9504E">
        <w:rPr>
          <w:rFonts w:ascii="Arial" w:hAnsi="Arial" w:cs="Arial"/>
          <w:color w:val="242424"/>
          <w:sz w:val="20"/>
          <w:szCs w:val="20"/>
        </w:rPr>
        <w:t xml:space="preserve"> at huset fungerer såvel inde som ude (bl.a</w:t>
      </w:r>
      <w:r w:rsidRPr="00D9504E">
        <w:rPr>
          <w:rFonts w:ascii="Arial" w:hAnsi="Arial" w:cs="Arial"/>
          <w:color w:val="242424"/>
          <w:sz w:val="20"/>
          <w:szCs w:val="20"/>
        </w:rPr>
        <w:t>.</w:t>
      </w:r>
      <w:r w:rsidR="00B91C64" w:rsidRPr="00D9504E">
        <w:rPr>
          <w:rFonts w:ascii="Arial" w:hAnsi="Arial" w:cs="Arial"/>
          <w:color w:val="242424"/>
          <w:sz w:val="20"/>
          <w:szCs w:val="20"/>
        </w:rPr>
        <w:t xml:space="preserve"> ift. affaldssortering)</w:t>
      </w:r>
      <w:r w:rsidRPr="00D9504E">
        <w:rPr>
          <w:rFonts w:ascii="Arial" w:hAnsi="Arial" w:cs="Arial"/>
          <w:color w:val="242424"/>
          <w:sz w:val="20"/>
          <w:szCs w:val="20"/>
        </w:rPr>
        <w:br/>
      </w:r>
      <w:r w:rsidR="00B91C64" w:rsidRPr="00D94938">
        <w:rPr>
          <w:rFonts w:ascii="Arial" w:hAnsi="Arial" w:cs="Arial"/>
          <w:i/>
          <w:iCs/>
          <w:color w:val="242424"/>
          <w:sz w:val="20"/>
          <w:szCs w:val="20"/>
        </w:rPr>
        <w:t>Anslåede udgifter for ovenstående</w:t>
      </w:r>
      <w:r w:rsidRPr="00D94938">
        <w:rPr>
          <w:rFonts w:ascii="Arial" w:hAnsi="Arial" w:cs="Arial"/>
          <w:i/>
          <w:iCs/>
          <w:color w:val="242424"/>
          <w:sz w:val="20"/>
          <w:szCs w:val="20"/>
        </w:rPr>
        <w:t>:</w:t>
      </w:r>
      <w:r w:rsidR="00B91C64" w:rsidRPr="00D9504E">
        <w:rPr>
          <w:rFonts w:ascii="Arial" w:hAnsi="Arial" w:cs="Arial"/>
          <w:color w:val="242424"/>
          <w:sz w:val="20"/>
          <w:szCs w:val="20"/>
        </w:rPr>
        <w:t xml:space="preserve"> 12.-13.000kr</w:t>
      </w:r>
      <w:r w:rsidR="00D94938">
        <w:rPr>
          <w:rFonts w:ascii="Arial" w:hAnsi="Arial" w:cs="Arial"/>
          <w:color w:val="242424"/>
          <w:sz w:val="20"/>
          <w:szCs w:val="20"/>
        </w:rPr>
        <w:t>.</w:t>
      </w:r>
      <w:r w:rsidRPr="00D9504E">
        <w:rPr>
          <w:rFonts w:ascii="Arial" w:hAnsi="Arial" w:cs="Arial"/>
          <w:color w:val="242424"/>
          <w:sz w:val="20"/>
          <w:szCs w:val="20"/>
        </w:rPr>
        <w:br/>
      </w:r>
      <w:r w:rsidR="00B91C64" w:rsidRPr="00D94938">
        <w:rPr>
          <w:rFonts w:ascii="Arial" w:hAnsi="Arial" w:cs="Arial"/>
          <w:i/>
          <w:iCs/>
          <w:color w:val="242424"/>
          <w:sz w:val="20"/>
          <w:szCs w:val="20"/>
        </w:rPr>
        <w:t>Finansiering</w:t>
      </w:r>
      <w:proofErr w:type="gramStart"/>
      <w:r w:rsidRPr="00D94938">
        <w:rPr>
          <w:rFonts w:ascii="Arial" w:hAnsi="Arial" w:cs="Arial"/>
          <w:i/>
          <w:iCs/>
          <w:color w:val="242424"/>
          <w:sz w:val="20"/>
          <w:szCs w:val="20"/>
        </w:rPr>
        <w:t>:</w:t>
      </w:r>
      <w:r w:rsidRPr="00D9504E">
        <w:rPr>
          <w:rFonts w:ascii="Arial" w:hAnsi="Arial" w:cs="Arial"/>
          <w:color w:val="242424"/>
          <w:sz w:val="20"/>
          <w:szCs w:val="20"/>
        </w:rPr>
        <w:t xml:space="preserve"> </w:t>
      </w:r>
      <w:r w:rsidR="00B91C64" w:rsidRPr="00D9504E">
        <w:rPr>
          <w:rFonts w:ascii="Arial" w:hAnsi="Arial" w:cs="Arial"/>
          <w:color w:val="242424"/>
          <w:sz w:val="20"/>
          <w:szCs w:val="20"/>
        </w:rPr>
        <w:t>?</w:t>
      </w:r>
      <w:proofErr w:type="gramEnd"/>
    </w:p>
    <w:p w14:paraId="4884973F" w14:textId="65A70FB3" w:rsidR="007B12F4" w:rsidRPr="00D9504E" w:rsidRDefault="00A5556C" w:rsidP="00D9504E">
      <w:pPr>
        <w:numPr>
          <w:ilvl w:val="1"/>
          <w:numId w:val="12"/>
        </w:numPr>
        <w:rPr>
          <w:rFonts w:ascii="Arial" w:hAnsi="Arial" w:cs="Arial"/>
          <w:sz w:val="20"/>
          <w:szCs w:val="20"/>
        </w:rPr>
      </w:pPr>
      <w:r w:rsidRPr="00D9504E">
        <w:rPr>
          <w:rFonts w:ascii="Arial" w:hAnsi="Arial" w:cs="Arial"/>
          <w:sz w:val="20"/>
          <w:szCs w:val="20"/>
        </w:rPr>
        <w:lastRenderedPageBreak/>
        <w:t>Kirkeværge</w:t>
      </w:r>
      <w:r w:rsidR="007B12F4" w:rsidRPr="00D9504E">
        <w:rPr>
          <w:rFonts w:ascii="Arial" w:hAnsi="Arial" w:cs="Arial"/>
          <w:sz w:val="20"/>
          <w:szCs w:val="20"/>
        </w:rPr>
        <w:t xml:space="preserve"> / KKG-udvalg</w:t>
      </w:r>
      <w:r w:rsidR="007B12F4" w:rsidRPr="00D9504E">
        <w:rPr>
          <w:rFonts w:ascii="Arial" w:hAnsi="Arial" w:cs="Arial"/>
          <w:sz w:val="20"/>
          <w:szCs w:val="20"/>
        </w:rPr>
        <w:br/>
      </w:r>
    </w:p>
    <w:p w14:paraId="3656B9AB" w14:textId="0237F70C" w:rsidR="00DD4E70" w:rsidRPr="00D9504E" w:rsidRDefault="00D9504E" w:rsidP="00D9504E">
      <w:pPr>
        <w:numPr>
          <w:ilvl w:val="1"/>
          <w:numId w:val="12"/>
        </w:numPr>
        <w:rPr>
          <w:rFonts w:ascii="Arial" w:hAnsi="Arial" w:cs="Arial"/>
          <w:sz w:val="20"/>
          <w:szCs w:val="20"/>
        </w:rPr>
      </w:pPr>
      <w:r w:rsidRPr="00D9504E">
        <w:rPr>
          <w:rFonts w:ascii="Arial" w:hAnsi="Arial" w:cs="Arial"/>
          <w:sz w:val="20"/>
          <w:szCs w:val="20"/>
        </w:rPr>
        <w:t>Folderen</w:t>
      </w:r>
      <w:r w:rsidR="007B12F4" w:rsidRPr="00D9504E">
        <w:rPr>
          <w:rFonts w:ascii="Arial" w:hAnsi="Arial" w:cs="Arial"/>
          <w:sz w:val="20"/>
          <w:szCs w:val="20"/>
        </w:rPr>
        <w:t xml:space="preserve"> ”Når der indtræffer dødsfald i familien”</w:t>
      </w:r>
      <w:r w:rsidR="00A5556C" w:rsidRPr="00D9504E">
        <w:rPr>
          <w:rFonts w:ascii="Arial" w:hAnsi="Arial" w:cs="Arial"/>
          <w:sz w:val="20"/>
          <w:szCs w:val="20"/>
        </w:rPr>
        <w:br/>
      </w:r>
    </w:p>
    <w:p w14:paraId="3D20015C" w14:textId="77777777" w:rsidR="00ED256D" w:rsidRDefault="006F5E72" w:rsidP="00DE1AF1">
      <w:pPr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D9504E">
        <w:rPr>
          <w:rFonts w:ascii="Arial" w:hAnsi="Arial" w:cs="Arial"/>
          <w:sz w:val="20"/>
          <w:szCs w:val="20"/>
        </w:rPr>
        <w:t>Eventuelt</w:t>
      </w:r>
    </w:p>
    <w:p w14:paraId="4538A2FF" w14:textId="77777777" w:rsidR="00ED256D" w:rsidRDefault="00ED256D" w:rsidP="00ED256D">
      <w:pPr>
        <w:ind w:left="360"/>
        <w:rPr>
          <w:rFonts w:ascii="Arial" w:hAnsi="Arial" w:cs="Arial"/>
          <w:sz w:val="20"/>
          <w:szCs w:val="20"/>
        </w:rPr>
      </w:pPr>
    </w:p>
    <w:p w14:paraId="53128261" w14:textId="24952B32" w:rsidR="00DE1AF1" w:rsidRPr="00D94938" w:rsidRDefault="00ED256D" w:rsidP="00DE1AF1">
      <w:pPr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BA4E37">
        <w:rPr>
          <w:rFonts w:ascii="Arial" w:hAnsi="Arial" w:cs="Arial"/>
          <w:sz w:val="20"/>
          <w:szCs w:val="20"/>
          <w:u w:val="single"/>
        </w:rPr>
        <w:t>Lukket punkt på dagsordenen</w:t>
      </w:r>
      <w:r w:rsidR="00BA4E37">
        <w:rPr>
          <w:rFonts w:ascii="Arial" w:hAnsi="Arial" w:cs="Arial"/>
          <w:sz w:val="20"/>
          <w:szCs w:val="20"/>
          <w:u w:val="single"/>
        </w:rPr>
        <w:br/>
      </w:r>
      <w:r w:rsidR="00BA4E37">
        <w:rPr>
          <w:rFonts w:ascii="Arial" w:hAnsi="Arial" w:cs="Arial"/>
          <w:sz w:val="20"/>
          <w:szCs w:val="20"/>
          <w:u w:val="single"/>
        </w:rPr>
        <w:br/>
      </w:r>
      <w:r>
        <w:rPr>
          <w:rFonts w:ascii="Arial" w:hAnsi="Arial" w:cs="Arial"/>
          <w:sz w:val="20"/>
          <w:szCs w:val="20"/>
        </w:rPr>
        <w:t>Matrikel øst for kirken</w:t>
      </w:r>
    </w:p>
    <w:sectPr w:rsidR="00DE1AF1" w:rsidRPr="00D94938" w:rsidSect="00314D0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DC8319" w14:textId="77777777" w:rsidR="004F3C7F" w:rsidRDefault="004F3C7F" w:rsidP="00E03219">
      <w:r>
        <w:separator/>
      </w:r>
    </w:p>
  </w:endnote>
  <w:endnote w:type="continuationSeparator" w:id="0">
    <w:p w14:paraId="254B064A" w14:textId="77777777" w:rsidR="004F3C7F" w:rsidRDefault="004F3C7F" w:rsidP="00E03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altName w:val="Lucida Handwriting"/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99C43A" w14:textId="77777777" w:rsidR="006675F5" w:rsidRDefault="006675F5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9056E" w14:textId="77777777" w:rsidR="006675F5" w:rsidRDefault="006675F5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BEF00" w14:textId="77777777" w:rsidR="006675F5" w:rsidRDefault="006675F5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264CF2" w14:textId="77777777" w:rsidR="004F3C7F" w:rsidRDefault="004F3C7F" w:rsidP="00E03219">
      <w:r>
        <w:separator/>
      </w:r>
    </w:p>
  </w:footnote>
  <w:footnote w:type="continuationSeparator" w:id="0">
    <w:p w14:paraId="56C27236" w14:textId="77777777" w:rsidR="004F3C7F" w:rsidRDefault="004F3C7F" w:rsidP="00E032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1D779" w14:textId="77777777" w:rsidR="006675F5" w:rsidRDefault="006675F5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93B36" w14:textId="77777777" w:rsidR="00E03219" w:rsidRDefault="00B202C4">
    <w:pPr>
      <w:pStyle w:val="Sidehoved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2B300E48" wp14:editId="07777777">
              <wp:simplePos x="0" y="0"/>
              <wp:positionH relativeFrom="column">
                <wp:posOffset>3933825</wp:posOffset>
              </wp:positionH>
              <wp:positionV relativeFrom="paragraph">
                <wp:posOffset>-118745</wp:posOffset>
              </wp:positionV>
              <wp:extent cx="2292350" cy="1093470"/>
              <wp:effectExtent l="0" t="0" r="3175" b="0"/>
              <wp:wrapNone/>
              <wp:docPr id="175683999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92350" cy="1093470"/>
                        <a:chOff x="7223" y="1457"/>
                        <a:chExt cx="3610" cy="1722"/>
                      </a:xfrm>
                    </wpg:grpSpPr>
                    <wps:wsp>
                      <wps:cNvPr id="82635129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223" y="1457"/>
                          <a:ext cx="3610" cy="4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6A659" w14:textId="77777777" w:rsidR="00E03219" w:rsidRPr="00DA7DBC" w:rsidRDefault="00E03219" w:rsidP="00E0321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Lucida Handwriting" w:hAnsi="Lucida Handwriting" w:cs="Courier New"/>
                                <w:sz w:val="22"/>
                              </w:rPr>
                              <w:t>Gadstrup Menighedsr</w:t>
                            </w:r>
                            <w:r>
                              <w:rPr>
                                <w:rFonts w:ascii="Lucida Handwriting" w:hAnsi="Lucida Handwriting"/>
                                <w:sz w:val="22"/>
                              </w:rPr>
                              <w:t>åd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45524570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45" y="1529"/>
                          <a:ext cx="2925" cy="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300E48" id="Group 1" o:spid="_x0000_s1026" style="position:absolute;margin-left:309.75pt;margin-top:-9.35pt;width:180.5pt;height:86.1pt;z-index:251657728" coordorigin="7223,1457" coordsize="3610,17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CAEBAAA/AP1T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qrcySxlPKTfk8+1WV6Ut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7223;top:1457;width:3610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" filled="f" stroked="f">
                <v:textbox style="mso-fit-shape-to-text:t">
                  <w:txbxContent>
                    <w:p w14:paraId="6AA6A659" w14:textId="77777777" w:rsidR="00E03219" w:rsidRPr="00DA7DBC" w:rsidRDefault="00E03219" w:rsidP="00E03219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ascii="Lucida Handwriting" w:hAnsi="Lucida Handwriting" w:cs="Courier New"/>
                          <w:sz w:val="22"/>
                        </w:rPr>
                        <w:t>Gadstrup Menighedsr</w:t>
                      </w:r>
                      <w:r>
                        <w:rPr>
                          <w:rFonts w:ascii="Lucida Handwriting" w:hAnsi="Lucida Handwriting"/>
                          <w:sz w:val="22"/>
                        </w:rPr>
                        <w:t>åd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left:7545;top:1529;width:2925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">
                <v:imagedata r:id="rId2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39945" w14:textId="77777777" w:rsidR="006675F5" w:rsidRDefault="006675F5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8340A"/>
    <w:multiLevelType w:val="multilevel"/>
    <w:tmpl w:val="F626C21C"/>
    <w:lvl w:ilvl="0">
      <w:start w:val="1"/>
      <w:numFmt w:val="decimal"/>
      <w:lvlText w:val="%1)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" w15:restartNumberingAfterBreak="0">
    <w:nsid w:val="0C177039"/>
    <w:multiLevelType w:val="hybridMultilevel"/>
    <w:tmpl w:val="117E54C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C7159"/>
    <w:multiLevelType w:val="hybridMultilevel"/>
    <w:tmpl w:val="14BE213E"/>
    <w:lvl w:ilvl="0" w:tplc="DDE2D162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2923" w:hanging="360"/>
      </w:pPr>
    </w:lvl>
    <w:lvl w:ilvl="2" w:tplc="0406001B" w:tentative="1">
      <w:start w:val="1"/>
      <w:numFmt w:val="lowerRoman"/>
      <w:lvlText w:val="%3."/>
      <w:lvlJc w:val="right"/>
      <w:pPr>
        <w:ind w:left="3643" w:hanging="180"/>
      </w:pPr>
    </w:lvl>
    <w:lvl w:ilvl="3" w:tplc="0406000F" w:tentative="1">
      <w:start w:val="1"/>
      <w:numFmt w:val="decimal"/>
      <w:lvlText w:val="%4."/>
      <w:lvlJc w:val="left"/>
      <w:pPr>
        <w:ind w:left="4363" w:hanging="360"/>
      </w:pPr>
    </w:lvl>
    <w:lvl w:ilvl="4" w:tplc="04060019" w:tentative="1">
      <w:start w:val="1"/>
      <w:numFmt w:val="lowerLetter"/>
      <w:lvlText w:val="%5."/>
      <w:lvlJc w:val="left"/>
      <w:pPr>
        <w:ind w:left="5083" w:hanging="360"/>
      </w:pPr>
    </w:lvl>
    <w:lvl w:ilvl="5" w:tplc="0406001B" w:tentative="1">
      <w:start w:val="1"/>
      <w:numFmt w:val="lowerRoman"/>
      <w:lvlText w:val="%6."/>
      <w:lvlJc w:val="right"/>
      <w:pPr>
        <w:ind w:left="5803" w:hanging="180"/>
      </w:pPr>
    </w:lvl>
    <w:lvl w:ilvl="6" w:tplc="0406000F" w:tentative="1">
      <w:start w:val="1"/>
      <w:numFmt w:val="decimal"/>
      <w:lvlText w:val="%7."/>
      <w:lvlJc w:val="left"/>
      <w:pPr>
        <w:ind w:left="6523" w:hanging="360"/>
      </w:pPr>
    </w:lvl>
    <w:lvl w:ilvl="7" w:tplc="04060019" w:tentative="1">
      <w:start w:val="1"/>
      <w:numFmt w:val="lowerLetter"/>
      <w:lvlText w:val="%8."/>
      <w:lvlJc w:val="left"/>
      <w:pPr>
        <w:ind w:left="7243" w:hanging="360"/>
      </w:pPr>
    </w:lvl>
    <w:lvl w:ilvl="8" w:tplc="0406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3" w15:restartNumberingAfterBreak="0">
    <w:nsid w:val="13D87A3D"/>
    <w:multiLevelType w:val="hybridMultilevel"/>
    <w:tmpl w:val="EE7E18B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645754"/>
    <w:multiLevelType w:val="multilevel"/>
    <w:tmpl w:val="F89883D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A9561CA"/>
    <w:multiLevelType w:val="hybridMultilevel"/>
    <w:tmpl w:val="B28E6B8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980453"/>
    <w:multiLevelType w:val="hybridMultilevel"/>
    <w:tmpl w:val="0BD076E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470955"/>
    <w:multiLevelType w:val="hybridMultilevel"/>
    <w:tmpl w:val="43DA68B0"/>
    <w:lvl w:ilvl="0" w:tplc="A3C43B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2E03D6"/>
    <w:multiLevelType w:val="hybridMultilevel"/>
    <w:tmpl w:val="A008C046"/>
    <w:lvl w:ilvl="0" w:tplc="EC1801A6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2923" w:hanging="360"/>
      </w:pPr>
    </w:lvl>
    <w:lvl w:ilvl="2" w:tplc="0406001B" w:tentative="1">
      <w:start w:val="1"/>
      <w:numFmt w:val="lowerRoman"/>
      <w:lvlText w:val="%3."/>
      <w:lvlJc w:val="right"/>
      <w:pPr>
        <w:ind w:left="3643" w:hanging="180"/>
      </w:pPr>
    </w:lvl>
    <w:lvl w:ilvl="3" w:tplc="0406000F" w:tentative="1">
      <w:start w:val="1"/>
      <w:numFmt w:val="decimal"/>
      <w:lvlText w:val="%4."/>
      <w:lvlJc w:val="left"/>
      <w:pPr>
        <w:ind w:left="4363" w:hanging="360"/>
      </w:pPr>
    </w:lvl>
    <w:lvl w:ilvl="4" w:tplc="04060019" w:tentative="1">
      <w:start w:val="1"/>
      <w:numFmt w:val="lowerLetter"/>
      <w:lvlText w:val="%5."/>
      <w:lvlJc w:val="left"/>
      <w:pPr>
        <w:ind w:left="5083" w:hanging="360"/>
      </w:pPr>
    </w:lvl>
    <w:lvl w:ilvl="5" w:tplc="0406001B" w:tentative="1">
      <w:start w:val="1"/>
      <w:numFmt w:val="lowerRoman"/>
      <w:lvlText w:val="%6."/>
      <w:lvlJc w:val="right"/>
      <w:pPr>
        <w:ind w:left="5803" w:hanging="180"/>
      </w:pPr>
    </w:lvl>
    <w:lvl w:ilvl="6" w:tplc="0406000F" w:tentative="1">
      <w:start w:val="1"/>
      <w:numFmt w:val="decimal"/>
      <w:lvlText w:val="%7."/>
      <w:lvlJc w:val="left"/>
      <w:pPr>
        <w:ind w:left="6523" w:hanging="360"/>
      </w:pPr>
    </w:lvl>
    <w:lvl w:ilvl="7" w:tplc="04060019" w:tentative="1">
      <w:start w:val="1"/>
      <w:numFmt w:val="lowerLetter"/>
      <w:lvlText w:val="%8."/>
      <w:lvlJc w:val="left"/>
      <w:pPr>
        <w:ind w:left="7243" w:hanging="360"/>
      </w:pPr>
    </w:lvl>
    <w:lvl w:ilvl="8" w:tplc="0406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9" w15:restartNumberingAfterBreak="0">
    <w:nsid w:val="31F41B16"/>
    <w:multiLevelType w:val="hybridMultilevel"/>
    <w:tmpl w:val="8AFEB74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6F1357"/>
    <w:multiLevelType w:val="hybridMultilevel"/>
    <w:tmpl w:val="38CC711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D7693"/>
    <w:multiLevelType w:val="multilevel"/>
    <w:tmpl w:val="686A2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82E4484"/>
    <w:multiLevelType w:val="hybridMultilevel"/>
    <w:tmpl w:val="59661DD2"/>
    <w:lvl w:ilvl="0" w:tplc="0406000F">
      <w:start w:val="1"/>
      <w:numFmt w:val="decimal"/>
      <w:lvlText w:val="%1.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8F40E3E"/>
    <w:multiLevelType w:val="multilevel"/>
    <w:tmpl w:val="49CA1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0760F6A"/>
    <w:multiLevelType w:val="multilevel"/>
    <w:tmpl w:val="CE62FFC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5FE0576F"/>
    <w:multiLevelType w:val="hybridMultilevel"/>
    <w:tmpl w:val="6CBE4D54"/>
    <w:lvl w:ilvl="0" w:tplc="F81A93F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405543"/>
    <w:multiLevelType w:val="hybridMultilevel"/>
    <w:tmpl w:val="47B67BD6"/>
    <w:lvl w:ilvl="0" w:tplc="0406000F">
      <w:start w:val="1"/>
      <w:numFmt w:val="decimal"/>
      <w:lvlText w:val="%1.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450316086">
    <w:abstractNumId w:val="15"/>
  </w:num>
  <w:num w:numId="2" w16cid:durableId="2056076119">
    <w:abstractNumId w:val="2"/>
  </w:num>
  <w:num w:numId="3" w16cid:durableId="1237469785">
    <w:abstractNumId w:val="8"/>
  </w:num>
  <w:num w:numId="4" w16cid:durableId="59718370">
    <w:abstractNumId w:val="3"/>
  </w:num>
  <w:num w:numId="5" w16cid:durableId="961308646">
    <w:abstractNumId w:val="7"/>
  </w:num>
  <w:num w:numId="6" w16cid:durableId="815679998">
    <w:abstractNumId w:val="10"/>
  </w:num>
  <w:num w:numId="7" w16cid:durableId="1486893761">
    <w:abstractNumId w:val="9"/>
  </w:num>
  <w:num w:numId="8" w16cid:durableId="1197082068">
    <w:abstractNumId w:val="12"/>
  </w:num>
  <w:num w:numId="9" w16cid:durableId="1390151010">
    <w:abstractNumId w:val="6"/>
  </w:num>
  <w:num w:numId="10" w16cid:durableId="759453085">
    <w:abstractNumId w:val="16"/>
  </w:num>
  <w:num w:numId="11" w16cid:durableId="632059467">
    <w:abstractNumId w:val="5"/>
  </w:num>
  <w:num w:numId="12" w16cid:durableId="2063820974">
    <w:abstractNumId w:val="4"/>
  </w:num>
  <w:num w:numId="13" w16cid:durableId="589968949">
    <w:abstractNumId w:val="0"/>
  </w:num>
  <w:num w:numId="14" w16cid:durableId="1145048982">
    <w:abstractNumId w:val="1"/>
  </w:num>
  <w:num w:numId="15" w16cid:durableId="751123409">
    <w:abstractNumId w:val="1"/>
  </w:num>
  <w:num w:numId="16" w16cid:durableId="250624093">
    <w:abstractNumId w:val="14"/>
  </w:num>
  <w:num w:numId="17" w16cid:durableId="348875441">
    <w:abstractNumId w:val="11"/>
  </w:num>
  <w:num w:numId="18" w16cid:durableId="1187526426">
    <w:abstractNumId w:val="11"/>
    <w:lvlOverride w:ilvl="1">
      <w:startOverride w:val="1"/>
    </w:lvlOverride>
  </w:num>
  <w:num w:numId="19" w16cid:durableId="66023515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0" w:nlCheck="1" w:checkStyle="0"/>
  <w:activeWritingStyle w:appName="MSWord" w:lang="da-DK" w:vendorID="64" w:dllVersion="0" w:nlCheck="1" w:checkStyle="0"/>
  <w:proofState w:spelling="clean" w:grammar="clean"/>
  <w:attachedTemplate r:id="rId1"/>
  <w:defaultTabStop w:val="567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7C7"/>
    <w:rsid w:val="00001059"/>
    <w:rsid w:val="0000628B"/>
    <w:rsid w:val="00006566"/>
    <w:rsid w:val="000277BE"/>
    <w:rsid w:val="00032DE6"/>
    <w:rsid w:val="0003449A"/>
    <w:rsid w:val="000545B9"/>
    <w:rsid w:val="00057660"/>
    <w:rsid w:val="0006588D"/>
    <w:rsid w:val="00074432"/>
    <w:rsid w:val="00081234"/>
    <w:rsid w:val="000A1349"/>
    <w:rsid w:val="000A2FA1"/>
    <w:rsid w:val="000A4ABF"/>
    <w:rsid w:val="000A55C4"/>
    <w:rsid w:val="000B2A74"/>
    <w:rsid w:val="000B3579"/>
    <w:rsid w:val="000D4A66"/>
    <w:rsid w:val="000E2D40"/>
    <w:rsid w:val="000F058A"/>
    <w:rsid w:val="000F08CC"/>
    <w:rsid w:val="000F4746"/>
    <w:rsid w:val="000F7A12"/>
    <w:rsid w:val="00103400"/>
    <w:rsid w:val="001113FD"/>
    <w:rsid w:val="0011534A"/>
    <w:rsid w:val="001200B6"/>
    <w:rsid w:val="001240EA"/>
    <w:rsid w:val="001405EA"/>
    <w:rsid w:val="001411A3"/>
    <w:rsid w:val="00150F17"/>
    <w:rsid w:val="00150F61"/>
    <w:rsid w:val="00154CD5"/>
    <w:rsid w:val="0015768D"/>
    <w:rsid w:val="00161A9E"/>
    <w:rsid w:val="00162062"/>
    <w:rsid w:val="00166C0D"/>
    <w:rsid w:val="00171F9B"/>
    <w:rsid w:val="0017380A"/>
    <w:rsid w:val="00177034"/>
    <w:rsid w:val="0018039F"/>
    <w:rsid w:val="00182C30"/>
    <w:rsid w:val="001914C3"/>
    <w:rsid w:val="001A2492"/>
    <w:rsid w:val="001B2451"/>
    <w:rsid w:val="001B3D5F"/>
    <w:rsid w:val="001B62C7"/>
    <w:rsid w:val="001C0918"/>
    <w:rsid w:val="001C65A2"/>
    <w:rsid w:val="001C6699"/>
    <w:rsid w:val="001D75AC"/>
    <w:rsid w:val="001D7E10"/>
    <w:rsid w:val="001E0DBF"/>
    <w:rsid w:val="001F04B2"/>
    <w:rsid w:val="001F157E"/>
    <w:rsid w:val="001F31F7"/>
    <w:rsid w:val="00203B47"/>
    <w:rsid w:val="00206A45"/>
    <w:rsid w:val="00211A19"/>
    <w:rsid w:val="00217493"/>
    <w:rsid w:val="002241F8"/>
    <w:rsid w:val="002247C5"/>
    <w:rsid w:val="00232109"/>
    <w:rsid w:val="00235986"/>
    <w:rsid w:val="00241230"/>
    <w:rsid w:val="00244E24"/>
    <w:rsid w:val="0024757E"/>
    <w:rsid w:val="00247C1D"/>
    <w:rsid w:val="00247F75"/>
    <w:rsid w:val="00252C49"/>
    <w:rsid w:val="002563A7"/>
    <w:rsid w:val="002618AA"/>
    <w:rsid w:val="002626B2"/>
    <w:rsid w:val="00263190"/>
    <w:rsid w:val="00275CEB"/>
    <w:rsid w:val="0028079D"/>
    <w:rsid w:val="00283A2B"/>
    <w:rsid w:val="00293259"/>
    <w:rsid w:val="00294497"/>
    <w:rsid w:val="002A214D"/>
    <w:rsid w:val="002B3E03"/>
    <w:rsid w:val="002C301B"/>
    <w:rsid w:val="002C5E91"/>
    <w:rsid w:val="002C6559"/>
    <w:rsid w:val="002F1A0C"/>
    <w:rsid w:val="002F2484"/>
    <w:rsid w:val="002F2A94"/>
    <w:rsid w:val="002F2FD2"/>
    <w:rsid w:val="0030009D"/>
    <w:rsid w:val="00304A45"/>
    <w:rsid w:val="00305F07"/>
    <w:rsid w:val="00314D03"/>
    <w:rsid w:val="003169DC"/>
    <w:rsid w:val="00326889"/>
    <w:rsid w:val="00332F34"/>
    <w:rsid w:val="00337A48"/>
    <w:rsid w:val="00342CDE"/>
    <w:rsid w:val="00347A86"/>
    <w:rsid w:val="00353E45"/>
    <w:rsid w:val="00356C56"/>
    <w:rsid w:val="00361F4B"/>
    <w:rsid w:val="003670C3"/>
    <w:rsid w:val="00371EAB"/>
    <w:rsid w:val="00372B86"/>
    <w:rsid w:val="00380B1F"/>
    <w:rsid w:val="00380C54"/>
    <w:rsid w:val="00383528"/>
    <w:rsid w:val="0038447E"/>
    <w:rsid w:val="00387171"/>
    <w:rsid w:val="00387C5D"/>
    <w:rsid w:val="0039352E"/>
    <w:rsid w:val="003A080D"/>
    <w:rsid w:val="003B0EBD"/>
    <w:rsid w:val="003B6AB0"/>
    <w:rsid w:val="003C7DA4"/>
    <w:rsid w:val="003D5B56"/>
    <w:rsid w:val="003E1EE3"/>
    <w:rsid w:val="003E1F15"/>
    <w:rsid w:val="003E24B3"/>
    <w:rsid w:val="003F26DC"/>
    <w:rsid w:val="003F5696"/>
    <w:rsid w:val="003F636E"/>
    <w:rsid w:val="003F7CC6"/>
    <w:rsid w:val="004138F1"/>
    <w:rsid w:val="00442DAD"/>
    <w:rsid w:val="00451246"/>
    <w:rsid w:val="00455DB9"/>
    <w:rsid w:val="004619C1"/>
    <w:rsid w:val="00462683"/>
    <w:rsid w:val="00487D44"/>
    <w:rsid w:val="00497F7D"/>
    <w:rsid w:val="004A6B4B"/>
    <w:rsid w:val="004B48D6"/>
    <w:rsid w:val="004C00E7"/>
    <w:rsid w:val="004C25BE"/>
    <w:rsid w:val="004D0386"/>
    <w:rsid w:val="004D06E9"/>
    <w:rsid w:val="004E1BD6"/>
    <w:rsid w:val="004E3A86"/>
    <w:rsid w:val="004E7217"/>
    <w:rsid w:val="004F3C7F"/>
    <w:rsid w:val="004F5AEF"/>
    <w:rsid w:val="004F71BF"/>
    <w:rsid w:val="005224D7"/>
    <w:rsid w:val="005244CE"/>
    <w:rsid w:val="005367AD"/>
    <w:rsid w:val="00536F9F"/>
    <w:rsid w:val="0055078D"/>
    <w:rsid w:val="00557D2E"/>
    <w:rsid w:val="005614CD"/>
    <w:rsid w:val="00561EED"/>
    <w:rsid w:val="005647FA"/>
    <w:rsid w:val="005661B4"/>
    <w:rsid w:val="00571B26"/>
    <w:rsid w:val="00575CFF"/>
    <w:rsid w:val="00585F51"/>
    <w:rsid w:val="005939F2"/>
    <w:rsid w:val="005B3369"/>
    <w:rsid w:val="005C3939"/>
    <w:rsid w:val="005C3DC6"/>
    <w:rsid w:val="005D3023"/>
    <w:rsid w:val="005D6FC3"/>
    <w:rsid w:val="006020F7"/>
    <w:rsid w:val="00604BB0"/>
    <w:rsid w:val="00605243"/>
    <w:rsid w:val="006168BC"/>
    <w:rsid w:val="0062311A"/>
    <w:rsid w:val="0063316D"/>
    <w:rsid w:val="00634E8C"/>
    <w:rsid w:val="0063633A"/>
    <w:rsid w:val="006675F5"/>
    <w:rsid w:val="00696588"/>
    <w:rsid w:val="00696FA2"/>
    <w:rsid w:val="006A2840"/>
    <w:rsid w:val="006B0824"/>
    <w:rsid w:val="006B1452"/>
    <w:rsid w:val="006B38FC"/>
    <w:rsid w:val="006C52BD"/>
    <w:rsid w:val="006D0276"/>
    <w:rsid w:val="006D30BD"/>
    <w:rsid w:val="006D5C17"/>
    <w:rsid w:val="006E62FB"/>
    <w:rsid w:val="006F40B0"/>
    <w:rsid w:val="006F5E72"/>
    <w:rsid w:val="006F69E5"/>
    <w:rsid w:val="00704A7B"/>
    <w:rsid w:val="00712A55"/>
    <w:rsid w:val="007149FF"/>
    <w:rsid w:val="00734AE8"/>
    <w:rsid w:val="007368E5"/>
    <w:rsid w:val="0073749C"/>
    <w:rsid w:val="007531C1"/>
    <w:rsid w:val="0076054D"/>
    <w:rsid w:val="00762C93"/>
    <w:rsid w:val="00764AEE"/>
    <w:rsid w:val="00771F21"/>
    <w:rsid w:val="00774614"/>
    <w:rsid w:val="007803DC"/>
    <w:rsid w:val="0078547E"/>
    <w:rsid w:val="00790FB7"/>
    <w:rsid w:val="007A17FD"/>
    <w:rsid w:val="007A3C5D"/>
    <w:rsid w:val="007A5762"/>
    <w:rsid w:val="007B12F4"/>
    <w:rsid w:val="007C5266"/>
    <w:rsid w:val="007D162B"/>
    <w:rsid w:val="007D2C18"/>
    <w:rsid w:val="007D72F9"/>
    <w:rsid w:val="007E0928"/>
    <w:rsid w:val="007E1386"/>
    <w:rsid w:val="007E3853"/>
    <w:rsid w:val="007F6678"/>
    <w:rsid w:val="00811DFC"/>
    <w:rsid w:val="00813E3B"/>
    <w:rsid w:val="00815E3A"/>
    <w:rsid w:val="00834016"/>
    <w:rsid w:val="00840A61"/>
    <w:rsid w:val="008467FA"/>
    <w:rsid w:val="008529B8"/>
    <w:rsid w:val="0085548B"/>
    <w:rsid w:val="00856BD5"/>
    <w:rsid w:val="0087093A"/>
    <w:rsid w:val="0089102E"/>
    <w:rsid w:val="00894359"/>
    <w:rsid w:val="00895C2D"/>
    <w:rsid w:val="008B0A84"/>
    <w:rsid w:val="008D088E"/>
    <w:rsid w:val="008D5C1A"/>
    <w:rsid w:val="008F019B"/>
    <w:rsid w:val="008F576E"/>
    <w:rsid w:val="008F6196"/>
    <w:rsid w:val="00901E4B"/>
    <w:rsid w:val="00913F3E"/>
    <w:rsid w:val="0091611F"/>
    <w:rsid w:val="009169CE"/>
    <w:rsid w:val="009215DF"/>
    <w:rsid w:val="00935DE2"/>
    <w:rsid w:val="00951296"/>
    <w:rsid w:val="0095272B"/>
    <w:rsid w:val="0095273E"/>
    <w:rsid w:val="00957DFF"/>
    <w:rsid w:val="0097756F"/>
    <w:rsid w:val="0098086D"/>
    <w:rsid w:val="00981466"/>
    <w:rsid w:val="00991F99"/>
    <w:rsid w:val="009C057F"/>
    <w:rsid w:val="009C12C1"/>
    <w:rsid w:val="009C5B98"/>
    <w:rsid w:val="009D21FD"/>
    <w:rsid w:val="009E1567"/>
    <w:rsid w:val="009F380E"/>
    <w:rsid w:val="009F5A02"/>
    <w:rsid w:val="00A000B3"/>
    <w:rsid w:val="00A06E72"/>
    <w:rsid w:val="00A07336"/>
    <w:rsid w:val="00A07E56"/>
    <w:rsid w:val="00A148CF"/>
    <w:rsid w:val="00A15D78"/>
    <w:rsid w:val="00A1711E"/>
    <w:rsid w:val="00A26CF0"/>
    <w:rsid w:val="00A3276E"/>
    <w:rsid w:val="00A338E5"/>
    <w:rsid w:val="00A33AF3"/>
    <w:rsid w:val="00A4116D"/>
    <w:rsid w:val="00A41F25"/>
    <w:rsid w:val="00A45939"/>
    <w:rsid w:val="00A5556C"/>
    <w:rsid w:val="00A655B6"/>
    <w:rsid w:val="00A72B88"/>
    <w:rsid w:val="00A74300"/>
    <w:rsid w:val="00A81764"/>
    <w:rsid w:val="00A84228"/>
    <w:rsid w:val="00A8650B"/>
    <w:rsid w:val="00AA315E"/>
    <w:rsid w:val="00AC6465"/>
    <w:rsid w:val="00AC7B56"/>
    <w:rsid w:val="00AF4E5C"/>
    <w:rsid w:val="00AF642B"/>
    <w:rsid w:val="00AF7AF4"/>
    <w:rsid w:val="00B12350"/>
    <w:rsid w:val="00B14A5B"/>
    <w:rsid w:val="00B16511"/>
    <w:rsid w:val="00B202C4"/>
    <w:rsid w:val="00B21C02"/>
    <w:rsid w:val="00B2282E"/>
    <w:rsid w:val="00B37F98"/>
    <w:rsid w:val="00B43376"/>
    <w:rsid w:val="00B50DDD"/>
    <w:rsid w:val="00B53248"/>
    <w:rsid w:val="00B63607"/>
    <w:rsid w:val="00B648A7"/>
    <w:rsid w:val="00B85208"/>
    <w:rsid w:val="00B91C64"/>
    <w:rsid w:val="00B9495A"/>
    <w:rsid w:val="00B95D4C"/>
    <w:rsid w:val="00BA17D7"/>
    <w:rsid w:val="00BA4149"/>
    <w:rsid w:val="00BA4E37"/>
    <w:rsid w:val="00BC2F01"/>
    <w:rsid w:val="00BC36ED"/>
    <w:rsid w:val="00BE05F0"/>
    <w:rsid w:val="00BE15AF"/>
    <w:rsid w:val="00BF0D23"/>
    <w:rsid w:val="00BF32BB"/>
    <w:rsid w:val="00C06EF9"/>
    <w:rsid w:val="00C124D1"/>
    <w:rsid w:val="00C175CC"/>
    <w:rsid w:val="00C60891"/>
    <w:rsid w:val="00C63187"/>
    <w:rsid w:val="00C651F2"/>
    <w:rsid w:val="00C729F2"/>
    <w:rsid w:val="00C7743C"/>
    <w:rsid w:val="00C827C7"/>
    <w:rsid w:val="00C90458"/>
    <w:rsid w:val="00C94848"/>
    <w:rsid w:val="00CA603E"/>
    <w:rsid w:val="00CB36F4"/>
    <w:rsid w:val="00CB42B7"/>
    <w:rsid w:val="00CC2E4E"/>
    <w:rsid w:val="00CC3A20"/>
    <w:rsid w:val="00CC4710"/>
    <w:rsid w:val="00CC70EA"/>
    <w:rsid w:val="00CD1624"/>
    <w:rsid w:val="00CD2F48"/>
    <w:rsid w:val="00CD49A7"/>
    <w:rsid w:val="00CE4E95"/>
    <w:rsid w:val="00CE50B9"/>
    <w:rsid w:val="00CF01B5"/>
    <w:rsid w:val="00CF0E2A"/>
    <w:rsid w:val="00CF65D9"/>
    <w:rsid w:val="00D03436"/>
    <w:rsid w:val="00D0393D"/>
    <w:rsid w:val="00D04E50"/>
    <w:rsid w:val="00D06118"/>
    <w:rsid w:val="00D07E60"/>
    <w:rsid w:val="00D12458"/>
    <w:rsid w:val="00D15F1A"/>
    <w:rsid w:val="00D26EA6"/>
    <w:rsid w:val="00D32866"/>
    <w:rsid w:val="00D4125E"/>
    <w:rsid w:val="00D4733F"/>
    <w:rsid w:val="00D47A8E"/>
    <w:rsid w:val="00D53624"/>
    <w:rsid w:val="00D72986"/>
    <w:rsid w:val="00D7644A"/>
    <w:rsid w:val="00D77930"/>
    <w:rsid w:val="00D8385A"/>
    <w:rsid w:val="00D845BB"/>
    <w:rsid w:val="00D94938"/>
    <w:rsid w:val="00D9504E"/>
    <w:rsid w:val="00DA7DBC"/>
    <w:rsid w:val="00DB4155"/>
    <w:rsid w:val="00DB65B5"/>
    <w:rsid w:val="00DB7EFB"/>
    <w:rsid w:val="00DC17F7"/>
    <w:rsid w:val="00DC3175"/>
    <w:rsid w:val="00DC3AD6"/>
    <w:rsid w:val="00DD44B6"/>
    <w:rsid w:val="00DD4E70"/>
    <w:rsid w:val="00DE1AF1"/>
    <w:rsid w:val="00DE4B75"/>
    <w:rsid w:val="00DE599E"/>
    <w:rsid w:val="00DE7E8C"/>
    <w:rsid w:val="00DF435E"/>
    <w:rsid w:val="00DF484B"/>
    <w:rsid w:val="00DF5B32"/>
    <w:rsid w:val="00DF70B4"/>
    <w:rsid w:val="00E03219"/>
    <w:rsid w:val="00E04BEC"/>
    <w:rsid w:val="00E131D2"/>
    <w:rsid w:val="00E44ABB"/>
    <w:rsid w:val="00E47950"/>
    <w:rsid w:val="00E5009E"/>
    <w:rsid w:val="00E66721"/>
    <w:rsid w:val="00E7321D"/>
    <w:rsid w:val="00E82B28"/>
    <w:rsid w:val="00E8337F"/>
    <w:rsid w:val="00E90973"/>
    <w:rsid w:val="00E91483"/>
    <w:rsid w:val="00EA5F2B"/>
    <w:rsid w:val="00EB0A81"/>
    <w:rsid w:val="00EC20E7"/>
    <w:rsid w:val="00EC45C0"/>
    <w:rsid w:val="00EC7A28"/>
    <w:rsid w:val="00ED256D"/>
    <w:rsid w:val="00EE3BF6"/>
    <w:rsid w:val="00EE4981"/>
    <w:rsid w:val="00EE6B81"/>
    <w:rsid w:val="00F00F43"/>
    <w:rsid w:val="00F04BC5"/>
    <w:rsid w:val="00F12A60"/>
    <w:rsid w:val="00F133F1"/>
    <w:rsid w:val="00F3136E"/>
    <w:rsid w:val="00F32C57"/>
    <w:rsid w:val="00F359EA"/>
    <w:rsid w:val="00F36F11"/>
    <w:rsid w:val="00F42873"/>
    <w:rsid w:val="00F42F20"/>
    <w:rsid w:val="00F454E2"/>
    <w:rsid w:val="00F46483"/>
    <w:rsid w:val="00F6692D"/>
    <w:rsid w:val="00F779E0"/>
    <w:rsid w:val="00F9380B"/>
    <w:rsid w:val="00F93B2A"/>
    <w:rsid w:val="00F948F3"/>
    <w:rsid w:val="00F95C4E"/>
    <w:rsid w:val="00FB54C5"/>
    <w:rsid w:val="00FC2F13"/>
    <w:rsid w:val="00FC3171"/>
    <w:rsid w:val="1D0B5F99"/>
    <w:rsid w:val="2E036AEC"/>
    <w:rsid w:val="53ADE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AC3DB53"/>
  <w15:chartTrackingRefBased/>
  <w15:docId w15:val="{718D7B57-D112-4C08-B4F1-5E516D7CB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da-DK"/>
    </w:rPr>
  </w:style>
  <w:style w:type="paragraph" w:styleId="Overskrift1">
    <w:name w:val="heading 1"/>
    <w:basedOn w:val="Normal"/>
    <w:next w:val="Normal"/>
    <w:qFormat/>
    <w:pPr>
      <w:keepNext/>
      <w:outlineLvl w:val="0"/>
    </w:pPr>
    <w:rPr>
      <w:rFonts w:ascii="Courier New" w:hAnsi="Courier New" w:cs="Courier New"/>
      <w:sz w:val="4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D44B6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link w:val="Markeringsbobletekst"/>
    <w:uiPriority w:val="99"/>
    <w:semiHidden/>
    <w:rsid w:val="00DD44B6"/>
    <w:rPr>
      <w:rFonts w:ascii="Segoe UI" w:hAnsi="Segoe UI" w:cs="Segoe UI"/>
      <w:sz w:val="18"/>
      <w:szCs w:val="18"/>
    </w:rPr>
  </w:style>
  <w:style w:type="paragraph" w:styleId="Listeafsnit">
    <w:name w:val="List Paragraph"/>
    <w:basedOn w:val="Normal"/>
    <w:uiPriority w:val="34"/>
    <w:qFormat/>
    <w:rsid w:val="00332F3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el-Gitter">
    <w:name w:val="Table Grid"/>
    <w:basedOn w:val="Tabel-Normal"/>
    <w:uiPriority w:val="59"/>
    <w:rsid w:val="00BC2F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A3276E"/>
    <w:rPr>
      <w:color w:val="0563C1"/>
      <w:u w:val="single"/>
    </w:rPr>
  </w:style>
  <w:style w:type="character" w:styleId="Ulstomtale">
    <w:name w:val="Unresolved Mention"/>
    <w:uiPriority w:val="99"/>
    <w:semiHidden/>
    <w:unhideWhenUsed/>
    <w:rsid w:val="00A3276E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E03219"/>
    <w:pPr>
      <w:tabs>
        <w:tab w:val="center" w:pos="4513"/>
        <w:tab w:val="right" w:pos="9026"/>
      </w:tabs>
    </w:pPr>
  </w:style>
  <w:style w:type="character" w:customStyle="1" w:styleId="SidehovedTegn">
    <w:name w:val="Sidehoved Tegn"/>
    <w:link w:val="Sidehoved"/>
    <w:uiPriority w:val="99"/>
    <w:rsid w:val="00E03219"/>
    <w:rPr>
      <w:sz w:val="24"/>
      <w:szCs w:val="24"/>
    </w:rPr>
  </w:style>
  <w:style w:type="paragraph" w:styleId="Sidefod">
    <w:name w:val="footer"/>
    <w:basedOn w:val="Normal"/>
    <w:link w:val="SidefodTegn"/>
    <w:uiPriority w:val="99"/>
    <w:unhideWhenUsed/>
    <w:rsid w:val="00E03219"/>
    <w:pPr>
      <w:tabs>
        <w:tab w:val="center" w:pos="4513"/>
        <w:tab w:val="right" w:pos="9026"/>
      </w:tabs>
    </w:pPr>
  </w:style>
  <w:style w:type="character" w:customStyle="1" w:styleId="SidefodTegn">
    <w:name w:val="Sidefod Tegn"/>
    <w:link w:val="Sidefod"/>
    <w:uiPriority w:val="99"/>
    <w:rsid w:val="00E03219"/>
    <w:rPr>
      <w:sz w:val="24"/>
      <w:szCs w:val="24"/>
    </w:rPr>
  </w:style>
  <w:style w:type="paragraph" w:styleId="Korrektur">
    <w:name w:val="Revision"/>
    <w:hidden/>
    <w:uiPriority w:val="99"/>
    <w:semiHidden/>
    <w:rsid w:val="00895C2D"/>
    <w:rPr>
      <w:sz w:val="24"/>
      <w:szCs w:val="24"/>
      <w:lang w:eastAsia="da-DK"/>
    </w:rPr>
  </w:style>
  <w:style w:type="paragraph" w:styleId="NormalWeb">
    <w:name w:val="Normal (Web)"/>
    <w:basedOn w:val="Normal"/>
    <w:uiPriority w:val="99"/>
    <w:unhideWhenUsed/>
    <w:rsid w:val="000E2D4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0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7885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705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3886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762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6793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441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271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292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5660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775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440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9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7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8457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89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463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5430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916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296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488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355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5943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3657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400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65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1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0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6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1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2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1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3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3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5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Profiles\Gadstrup%20Kirke\Application%20Data\Microsoft\Skabeloner\Gadstrup%20Kirke%20Johanne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7E218C365E6D4FB4AB88D8384CFCF4" ma:contentTypeVersion="17" ma:contentTypeDescription="Create a new document." ma:contentTypeScope="" ma:versionID="a36dddbf9fb627ae475e791479982dce">
  <xsd:schema xmlns:xsd="http://www.w3.org/2001/XMLSchema" xmlns:xs="http://www.w3.org/2001/XMLSchema" xmlns:p="http://schemas.microsoft.com/office/2006/metadata/properties" xmlns:ns3="08f4ba1f-cde4-4d67-a289-3d50985f65ab" xmlns:ns4="eee2019b-1924-4f39-9aff-e97244ea10e2" targetNamespace="http://schemas.microsoft.com/office/2006/metadata/properties" ma:root="true" ma:fieldsID="40e4166b802fa194dab03484fbb7dbaa" ns3:_="" ns4:_="">
    <xsd:import namespace="08f4ba1f-cde4-4d67-a289-3d50985f65ab"/>
    <xsd:import namespace="eee2019b-1924-4f39-9aff-e97244ea10e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f4ba1f-cde4-4d67-a289-3d50985f65a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e2019b-1924-4f39-9aff-e97244ea10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85E95CD-30F4-4D71-BE1D-27C573E7A0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f4ba1f-cde4-4d67-a289-3d50985f65ab"/>
    <ds:schemaRef ds:uri="eee2019b-1924-4f39-9aff-e97244ea10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C575AF-AB64-46D9-80E3-517D4978CDF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05BA246-5014-4404-815F-8FF0E8CC34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Gadstrup Kirke Johannes</Template>
  <TotalTime>1</TotalTime>
  <Pages>2</Pages>
  <Words>307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Gadstrup Kirke</vt:lpstr>
    </vt:vector>
  </TitlesOfParts>
  <Company>DellComputerCorporation</Company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Gadstrup Kirke</dc:title>
  <dc:subject/>
  <dc:creator>Henning Storm</dc:creator>
  <cp:keywords/>
  <cp:lastModifiedBy>Christina Friis-Nielsen</cp:lastModifiedBy>
  <cp:revision>2</cp:revision>
  <cp:lastPrinted>2021-01-04T23:42:00Z</cp:lastPrinted>
  <dcterms:created xsi:type="dcterms:W3CDTF">2025-04-03T10:44:00Z</dcterms:created>
  <dcterms:modified xsi:type="dcterms:W3CDTF">2025-04-03T10:44:00Z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0x010100717E218C365E6D4FB4AB88D8384CFCF4</vt:lpwstr>
  </property>
  <property fmtid="{D5CDD505-2E9C-101B-9397-08002B2CF9AE}" pid="3" name="_activity">
    <vt:lpwstr/>
  </property>
</Properties>
</file>